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21D" w:rsidRPr="00955B71" w:rsidRDefault="00A7021D" w:rsidP="00A7021D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2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</w:rPr>
        <w:pict>
          <v:group id="Grupo 25" o:spid="_x0000_s1128" style="position:absolute;margin-left:-41.55pt;margin-top:-46.1pt;width:510pt;height:106pt;z-index:251661312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129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130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A7021D" w:rsidRDefault="00A7021D" w:rsidP="00A7021D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131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A7021D" w:rsidRDefault="00A7021D" w:rsidP="00A7021D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</w:t>
                    </w:r>
                    <w:proofErr w:type="gramStart"/>
                    <w:r>
                      <w:rPr>
                        <w:sz w:val="20"/>
                      </w:rPr>
                      <w:t>):</w:t>
                    </w:r>
                    <w:proofErr w:type="gramEnd"/>
                    <w:r>
                      <w:rPr>
                        <w:sz w:val="20"/>
                      </w:rPr>
                      <w:t xml:space="preserve">PAULO JALES  </w:t>
                    </w:r>
                  </w:p>
                </w:txbxContent>
              </v:textbox>
            </v:roundrect>
            <v:roundrect id="AutoShape 50" o:spid="_x0000_s1132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A7021D" w:rsidRDefault="00A7021D" w:rsidP="00A7021D">
                    <w:pPr>
                      <w:jc w:val="center"/>
                      <w:rPr>
                        <w:rFonts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 xml:space="preserve">LISTA DE EXERCICIO </w:t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DE MATEMATICA</w:t>
                    </w:r>
                  </w:p>
                </w:txbxContent>
              </v:textbox>
            </v:roundrect>
            <v:roundrect id="AutoShape 41" o:spid="_x0000_s1133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A7021D" w:rsidRDefault="00A7021D" w:rsidP="00A7021D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</w:rPr>
                      <w:t>SÉRIE: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</w:rPr>
                      <w:t>3º ANO</w:t>
                    </w:r>
                  </w:p>
                </w:txbxContent>
              </v:textbox>
            </v:roundrect>
            <v:roundrect id="AutoShape 45" o:spid="_x0000_s1134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A7021D" w:rsidRDefault="00A7021D" w:rsidP="00A7021D">
                    <w:pPr>
                      <w:rPr>
                        <w:rFonts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ALUNO (A):</w:t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</w: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135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A7021D" w:rsidRDefault="00A7021D" w:rsidP="00A7021D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136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A7021D" w:rsidRDefault="00A7021D" w:rsidP="00A7021D">
                    <w:pPr>
                      <w:jc w:val="center"/>
                      <w:rPr>
                        <w:rFonts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cs="Arial"/>
                        <w:b/>
                        <w:snapToGrid w:val="0"/>
                        <w:color w:val="000000"/>
                      </w:rPr>
                      <w:t>NOTA:</w:t>
                    </w:r>
                  </w:p>
                </w:txbxContent>
              </v:textbox>
            </v:roundrect>
            <v:roundrect id="AutoShape 43" o:spid="_x0000_s1137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A7021D" w:rsidRDefault="00A7021D" w:rsidP="00A7021D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138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A7021D" w:rsidRPr="00CD17C2" w:rsidRDefault="00A7021D" w:rsidP="00A7021D">
                    <w:pPr>
                      <w:jc w:val="center"/>
                      <w:rPr>
                        <w:rFonts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bookmarkStart w:id="0" w:name="_GoBack"/>
      <w:bookmarkEnd w:id="0"/>
      <w:r>
        <w:rPr>
          <w:rFonts w:ascii="Arial" w:hAnsi="Arial" w:cs="Arial"/>
          <w:sz w:val="22"/>
        </w:rPr>
        <w:t xml:space="preserve">  </w:t>
      </w:r>
    </w:p>
    <w:p w:rsidR="00A7021D" w:rsidRDefault="00A7021D" w:rsidP="00A7021D">
      <w:pPr>
        <w:ind w:left="-851" w:right="-852"/>
        <w:rPr>
          <w:rFonts w:cs="Arial"/>
          <w:szCs w:val="20"/>
        </w:rPr>
      </w:pPr>
    </w:p>
    <w:p w:rsidR="00A7021D" w:rsidRDefault="00A7021D" w:rsidP="00A7021D">
      <w:pPr>
        <w:ind w:left="-851" w:right="-852"/>
        <w:rPr>
          <w:rFonts w:cs="Arial"/>
          <w:szCs w:val="20"/>
        </w:rPr>
      </w:pPr>
    </w:p>
    <w:p w:rsidR="00A7021D" w:rsidRDefault="00A7021D" w:rsidP="00A7021D">
      <w:pPr>
        <w:ind w:left="-851" w:right="-852"/>
        <w:rPr>
          <w:rFonts w:cs="Arial"/>
          <w:szCs w:val="20"/>
        </w:rPr>
      </w:pPr>
    </w:p>
    <w:p w:rsidR="00A7021D" w:rsidRDefault="00A7021D" w:rsidP="00A7021D">
      <w:pPr>
        <w:ind w:left="-851" w:right="-852"/>
        <w:rPr>
          <w:rFonts w:cs="Arial"/>
          <w:szCs w:val="20"/>
        </w:rPr>
      </w:pPr>
    </w:p>
    <w:p w:rsidR="00A7021D" w:rsidRDefault="00A7021D" w:rsidP="00A7021D">
      <w:pPr>
        <w:ind w:left="-851" w:right="-852"/>
        <w:rPr>
          <w:rFonts w:cs="Arial"/>
          <w:szCs w:val="20"/>
        </w:rPr>
      </w:pPr>
    </w:p>
    <w:p w:rsidR="00957781" w:rsidRDefault="00957781" w:rsidP="00957781">
      <w:pPr>
        <w:rPr>
          <w:b/>
          <w:i/>
        </w:rPr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1 - </w:t>
      </w:r>
      <w:r>
        <w:t>(UFPB) 54. Na figura abaixo, ABC é um triângulo retângulo. O valor do seno de a é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772920" cy="10566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a) </w:t>
      </w:r>
      <w:r w:rsidRPr="00724324">
        <w:rPr>
          <w:position w:val="-24"/>
          <w:lang w:val="en-US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35pt;height:31.35pt" o:ole="">
            <v:imagedata r:id="rId7" o:title=""/>
          </v:shape>
          <o:OLEObject Type="Embed" ProgID="Equation.3" ShapeID="_x0000_i1025" DrawAspect="Content" ObjectID="_1507352177" r:id="rId8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b) </w:t>
      </w:r>
      <w:r w:rsidRPr="00573955">
        <w:rPr>
          <w:position w:val="-22"/>
        </w:rPr>
        <w:object w:dxaOrig="220" w:dyaOrig="560">
          <v:shape id="_x0000_i1026" type="#_x0000_t75" style="width:11.35pt;height:28pt" o:ole="">
            <v:imagedata r:id="rId9" o:title=""/>
          </v:shape>
          <o:OLEObject Type="Embed" ProgID="Equation.3" ShapeID="_x0000_i1026" DrawAspect="Content" ObjectID="_1507352178" r:id="rId10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c) </w:t>
      </w:r>
      <w:r w:rsidRPr="001A3ED8">
        <w:rPr>
          <w:position w:val="-22"/>
        </w:rPr>
        <w:object w:dxaOrig="220" w:dyaOrig="560">
          <v:shape id="_x0000_i1027" type="#_x0000_t75" style="width:11.35pt;height:28pt" o:ole="">
            <v:imagedata r:id="rId11" o:title=""/>
          </v:shape>
          <o:OLEObject Type="Embed" ProgID="Equation.3" ShapeID="_x0000_i1027" DrawAspect="Content" ObjectID="_1507352179" r:id="rId12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d) </w:t>
      </w:r>
      <w:r w:rsidRPr="003775D3">
        <w:rPr>
          <w:position w:val="-22"/>
        </w:rPr>
        <w:object w:dxaOrig="220" w:dyaOrig="560">
          <v:shape id="_x0000_i1028" type="#_x0000_t75" style="width:11.35pt;height:28pt" o:ole="">
            <v:imagedata r:id="rId13" o:title=""/>
          </v:shape>
          <o:OLEObject Type="Embed" ProgID="Equation.3" ShapeID="_x0000_i1028" DrawAspect="Content" ObjectID="_1507352180" r:id="rId14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e) </w:t>
      </w:r>
      <w:r w:rsidRPr="00957B85">
        <w:rPr>
          <w:position w:val="-24"/>
        </w:rPr>
        <w:object w:dxaOrig="240" w:dyaOrig="620">
          <v:shape id="_x0000_i1029" type="#_x0000_t75" style="width:12pt;height:31.35pt" o:ole="">
            <v:imagedata r:id="rId15" o:title=""/>
          </v:shape>
          <o:OLEObject Type="Embed" ProgID="Equation.3" ShapeID="_x0000_i1029" DrawAspect="Content" ObjectID="_1507352181" r:id="rId16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2 - </w:t>
      </w:r>
      <w:r>
        <w:t>(UNICAMP) A circunferência de centro em (2, 0) e tangente ao eixo y é interceptada pela circunferência C, definida pela equação X</w:t>
      </w:r>
      <w:r>
        <w:rPr>
          <w:vertAlign w:val="superscript"/>
        </w:rPr>
        <w:t>2</w:t>
      </w:r>
      <w:r>
        <w:t xml:space="preserve"> + Y</w:t>
      </w:r>
      <w:r>
        <w:rPr>
          <w:vertAlign w:val="superscript"/>
        </w:rPr>
        <w:t>2</w:t>
      </w:r>
      <w:r>
        <w:t xml:space="preserve"> = 4, e pela </w:t>
      </w:r>
      <w:proofErr w:type="spellStart"/>
      <w:r>
        <w:t>semi-reta</w:t>
      </w:r>
      <w:proofErr w:type="spellEnd"/>
      <w:r>
        <w:t xml:space="preserve"> que parte da origem e faz ângulo de 30º com o eixo-x, conforme a figura abaixo.  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761615" cy="2038985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a) Determine as coordenadas do ponto P.</w:t>
      </w:r>
      <w:proofErr w:type="gramStart"/>
      <w:r>
        <w:t xml:space="preserve">  </w:t>
      </w:r>
    </w:p>
    <w:p w:rsidR="00957781" w:rsidRDefault="00957781" w:rsidP="00A7021D">
      <w:pPr>
        <w:ind w:left="-851" w:right="-518"/>
      </w:pPr>
      <w:proofErr w:type="gramEnd"/>
      <w:r>
        <w:t xml:space="preserve">b) Calcule a área da região sombreada. 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3 - </w:t>
      </w:r>
      <w:r>
        <w:t>(Faap) A figura a seguir mostra um painel solar de 3 metros de largura equipado com um ajustador hidráulico. À medida que o sol se eleva, o painel é ajustado automaticamente de modo que os raios do sol incidam perpendicularmente nele.</w:t>
      </w:r>
    </w:p>
    <w:p w:rsidR="00957781" w:rsidRDefault="00957781" w:rsidP="00A7021D">
      <w:pPr>
        <w:ind w:left="-851" w:right="-518"/>
      </w:pPr>
      <w:r>
        <w:lastRenderedPageBreak/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551430" cy="2038985"/>
            <wp:effectExtent l="0" t="0" r="127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O valor de y (em metros) em função de </w:t>
      </w:r>
      <w:r>
        <w:rPr>
          <w:rFonts w:ascii="Symbol" w:hAnsi="Symbol" w:cs="Symbol"/>
        </w:rPr>
        <w:t></w:t>
      </w:r>
      <w:r>
        <w:t>:</w:t>
      </w:r>
    </w:p>
    <w:p w:rsidR="00957781" w:rsidRDefault="00957781" w:rsidP="00A7021D">
      <w:pPr>
        <w:ind w:left="-851" w:right="-518"/>
        <w:rPr>
          <w:lang w:val="es-ES_tradnl"/>
        </w:rPr>
      </w:pPr>
      <w:r>
        <w:rPr>
          <w:lang w:val="es-ES_tradnl"/>
        </w:rPr>
        <w:t xml:space="preserve">a) y = 3 </w:t>
      </w:r>
      <w:proofErr w:type="spellStart"/>
      <w:r>
        <w:rPr>
          <w:lang w:val="es-ES_tradnl"/>
        </w:rPr>
        <w:t>sen</w:t>
      </w:r>
      <w:proofErr w:type="spellEnd"/>
      <w:r>
        <w:rPr>
          <w:lang w:val="es-ES_tradnl"/>
        </w:rPr>
        <w:t xml:space="preserve"> </w:t>
      </w:r>
      <w:r>
        <w:rPr>
          <w:rFonts w:ascii="Symbol" w:hAnsi="Symbol" w:cs="Symbol"/>
          <w:lang w:val="es-ES_tradnl"/>
        </w:rPr>
        <w:t></w:t>
      </w:r>
    </w:p>
    <w:p w:rsidR="00957781" w:rsidRDefault="00957781" w:rsidP="00A7021D">
      <w:pPr>
        <w:ind w:left="-851" w:right="-518"/>
        <w:rPr>
          <w:lang w:val="es-ES_tradnl"/>
        </w:rPr>
      </w:pPr>
      <w:r>
        <w:rPr>
          <w:lang w:val="es-ES_tradnl"/>
        </w:rPr>
        <w:t xml:space="preserve">b) y = 3 </w:t>
      </w:r>
      <w:proofErr w:type="spellStart"/>
      <w:r>
        <w:rPr>
          <w:lang w:val="es-ES_tradnl"/>
        </w:rPr>
        <w:t>sen</w:t>
      </w:r>
      <w:proofErr w:type="spellEnd"/>
      <w:r>
        <w:rPr>
          <w:lang w:val="es-ES_tradnl"/>
        </w:rPr>
        <w:t xml:space="preserve"> </w:t>
      </w:r>
      <w:r>
        <w:rPr>
          <w:rFonts w:ascii="Symbol" w:hAnsi="Symbol" w:cs="Symbol"/>
          <w:lang w:val="es-ES_tradnl"/>
        </w:rPr>
        <w:t></w:t>
      </w:r>
      <w:r>
        <w:rPr>
          <w:lang w:val="es-ES_tradnl"/>
        </w:rPr>
        <w:t xml:space="preserve"> + 3</w:t>
      </w:r>
    </w:p>
    <w:p w:rsidR="00957781" w:rsidRDefault="00957781" w:rsidP="00A7021D">
      <w:pPr>
        <w:ind w:left="-851" w:right="-518"/>
        <w:rPr>
          <w:lang w:val="es-ES_tradnl"/>
        </w:rPr>
      </w:pPr>
      <w:r>
        <w:rPr>
          <w:lang w:val="es-ES_tradnl"/>
        </w:rPr>
        <w:t xml:space="preserve">c) y = 3 </w:t>
      </w:r>
      <w:proofErr w:type="spellStart"/>
      <w:r>
        <w:rPr>
          <w:lang w:val="es-ES_tradnl"/>
        </w:rPr>
        <w:t>tg</w:t>
      </w:r>
      <w:proofErr w:type="spellEnd"/>
      <w:r>
        <w:rPr>
          <w:lang w:val="es-ES_tradnl"/>
        </w:rPr>
        <w:t xml:space="preserve"> </w:t>
      </w:r>
      <w:r>
        <w:rPr>
          <w:rFonts w:ascii="Symbol" w:hAnsi="Symbol" w:cs="Symbol"/>
          <w:lang w:val="es-ES_tradnl"/>
        </w:rPr>
        <w:t></w:t>
      </w:r>
    </w:p>
    <w:p w:rsidR="00957781" w:rsidRDefault="00957781" w:rsidP="00A7021D">
      <w:pPr>
        <w:ind w:left="-851" w:right="-518"/>
        <w:rPr>
          <w:lang w:val="es-ES_tradnl"/>
        </w:rPr>
      </w:pPr>
      <w:r>
        <w:rPr>
          <w:lang w:val="es-ES_tradnl"/>
        </w:rPr>
        <w:t xml:space="preserve">d) y = 3 </w:t>
      </w:r>
      <w:proofErr w:type="spellStart"/>
      <w:r>
        <w:rPr>
          <w:lang w:val="es-ES_tradnl"/>
        </w:rPr>
        <w:t>cos</w:t>
      </w:r>
      <w:proofErr w:type="spellEnd"/>
      <w:r>
        <w:rPr>
          <w:lang w:val="es-ES_tradnl"/>
        </w:rPr>
        <w:t xml:space="preserve"> </w:t>
      </w:r>
      <w:r>
        <w:rPr>
          <w:rFonts w:ascii="Symbol" w:hAnsi="Symbol" w:cs="Symbol"/>
          <w:lang w:val="es-ES_tradnl"/>
        </w:rPr>
        <w:t></w:t>
      </w:r>
    </w:p>
    <w:p w:rsidR="00957781" w:rsidRDefault="00957781" w:rsidP="00A7021D">
      <w:pPr>
        <w:ind w:left="-851" w:right="-518"/>
      </w:pPr>
      <w:r>
        <w:t>e) impossível de ser determinado.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4 - </w:t>
      </w:r>
      <w:r>
        <w:t>(Faap) A figura a seguir mostra um painel solar de 3 metros de largura equipado com um ajustador hidráulico. À medida que o sol se eleva, o painel é ajustado automaticamente de modo que os raios do sol incidam perpendicularmente nele.</w:t>
      </w:r>
    </w:p>
    <w:p w:rsidR="00957781" w:rsidRDefault="00957781" w:rsidP="00A7021D">
      <w:pPr>
        <w:ind w:left="-851" w:right="-518"/>
      </w:pPr>
      <w: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329180" cy="1958340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Para </w:t>
      </w:r>
      <w:r>
        <w:rPr>
          <w:rFonts w:ascii="Symbol" w:hAnsi="Symbol" w:cs="Symbol"/>
        </w:rPr>
        <w:t></w:t>
      </w:r>
      <w:r>
        <w:t xml:space="preserve"> = </w:t>
      </w:r>
      <w:r>
        <w:rPr>
          <w:rFonts w:ascii="Symbol" w:hAnsi="Symbol" w:cs="Symbol"/>
        </w:rPr>
        <w:t></w:t>
      </w:r>
      <w:r>
        <w:t>/3, o valor de y (em metros) é:</w:t>
      </w:r>
    </w:p>
    <w:p w:rsidR="00957781" w:rsidRDefault="00957781" w:rsidP="00A7021D">
      <w:pPr>
        <w:ind w:left="-851" w:right="-518"/>
      </w:pPr>
      <w:r>
        <w:t xml:space="preserve">a) </w:t>
      </w:r>
      <w:proofErr w:type="gramStart"/>
      <w:r>
        <w:t>3</w:t>
      </w:r>
      <w:proofErr w:type="gramEnd"/>
      <w:r w:rsidRPr="000F7C7C">
        <w:rPr>
          <w:sz w:val="16"/>
          <w:szCs w:val="16"/>
        </w:rPr>
        <w:object w:dxaOrig="340" w:dyaOrig="320">
          <v:shape id="_x0000_i1030" type="#_x0000_t75" style="width:17.35pt;height:16pt" o:ole="">
            <v:imagedata r:id="rId20" o:title=""/>
          </v:shape>
          <o:OLEObject Type="Embed" ProgID="Equation.3" ShapeID="_x0000_i1030" DrawAspect="Content" ObjectID="_1507352182" r:id="rId21"/>
        </w:object>
      </w:r>
      <w:r>
        <w:t xml:space="preserve">/2 </w:t>
      </w:r>
    </w:p>
    <w:p w:rsidR="00957781" w:rsidRDefault="00957781" w:rsidP="00A7021D">
      <w:pPr>
        <w:ind w:left="-851" w:right="-518"/>
      </w:pPr>
      <w:r>
        <w:t xml:space="preserve">b) </w:t>
      </w:r>
      <w:r w:rsidRPr="00430E78">
        <w:rPr>
          <w:position w:val="-20"/>
        </w:rPr>
        <w:object w:dxaOrig="220" w:dyaOrig="540">
          <v:shape id="_x0000_i1031" type="#_x0000_t75" style="width:11.35pt;height:27.35pt" o:ole="">
            <v:imagedata r:id="rId22" o:title=""/>
          </v:shape>
          <o:OLEObject Type="Embed" ProgID="Equation.3" ShapeID="_x0000_i1031" DrawAspect="Content" ObjectID="_1507352183" r:id="rId23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c) </w:t>
      </w:r>
      <w:proofErr w:type="gramStart"/>
      <w:r>
        <w:t>3</w:t>
      </w:r>
      <w:proofErr w:type="gramEnd"/>
      <w:r w:rsidRPr="000F7C7C">
        <w:rPr>
          <w:sz w:val="16"/>
          <w:szCs w:val="16"/>
        </w:rPr>
        <w:object w:dxaOrig="340" w:dyaOrig="300">
          <v:shape id="_x0000_i1032" type="#_x0000_t75" style="width:17.35pt;height:15.35pt" o:ole="">
            <v:imagedata r:id="rId24" o:title=""/>
          </v:shape>
          <o:OLEObject Type="Embed" ProgID="Equation.3" ShapeID="_x0000_i1032" DrawAspect="Content" ObjectID="_1507352184" r:id="rId25"/>
        </w:object>
      </w:r>
      <w:r>
        <w:t>/2</w:t>
      </w:r>
    </w:p>
    <w:p w:rsidR="00957781" w:rsidRDefault="00957781" w:rsidP="00A7021D">
      <w:pPr>
        <w:ind w:left="-851" w:right="-518"/>
      </w:pPr>
      <w:r>
        <w:t>d) 3</w:t>
      </w:r>
    </w:p>
    <w:p w:rsidR="00957781" w:rsidRDefault="00957781" w:rsidP="00A7021D">
      <w:pPr>
        <w:ind w:left="-851" w:right="-518"/>
      </w:pPr>
      <w:r>
        <w:t>e) impossível de ser determinado.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5 - </w:t>
      </w:r>
      <w:r>
        <w:t>(</w:t>
      </w:r>
      <w:proofErr w:type="spellStart"/>
      <w:r>
        <w:t>Vunesp</w:t>
      </w:r>
      <w:proofErr w:type="spellEnd"/>
      <w:r>
        <w:t>) A figura representa um trapézio retângulo em que a medida de AB é k centímetros, o lado AD mede 2k e o ângulo DÂE mede 30°. Nestas condições, a área do trapézio, em função de k, é dada por: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545715" cy="1087120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a) k</w:t>
      </w:r>
      <w:r>
        <w:rPr>
          <w:vertAlign w:val="superscript"/>
        </w:rPr>
        <w:t>2</w:t>
      </w:r>
      <w:r>
        <w:t xml:space="preserve"> (2 + </w:t>
      </w:r>
      <w:r w:rsidRPr="000F7C7C">
        <w:rPr>
          <w:sz w:val="16"/>
          <w:szCs w:val="16"/>
        </w:rPr>
        <w:object w:dxaOrig="340" w:dyaOrig="340">
          <v:shape id="_x0000_i1033" type="#_x0000_t75" style="width:17.35pt;height:17.35pt" o:ole="">
            <v:imagedata r:id="rId27" o:title=""/>
          </v:shape>
          <o:OLEObject Type="Embed" ProgID="Equation.3" ShapeID="_x0000_i1033" DrawAspect="Content" ObjectID="_1507352185" r:id="rId28"/>
        </w:object>
      </w:r>
      <w:proofErr w:type="gramStart"/>
      <w:r>
        <w:t xml:space="preserve"> )</w:t>
      </w:r>
      <w:proofErr w:type="gramEnd"/>
    </w:p>
    <w:p w:rsidR="00957781" w:rsidRDefault="00957781" w:rsidP="00A7021D">
      <w:pPr>
        <w:ind w:left="-851" w:right="-518"/>
      </w:pPr>
      <w:r>
        <w:t>b) K</w:t>
      </w:r>
      <w:r>
        <w:rPr>
          <w:vertAlign w:val="superscript"/>
        </w:rPr>
        <w:t>2</w:t>
      </w:r>
      <w:r>
        <w:t xml:space="preserve"> </w:t>
      </w:r>
      <w:r w:rsidRPr="000F7C7C">
        <w:rPr>
          <w:sz w:val="16"/>
          <w:szCs w:val="16"/>
        </w:rPr>
        <w:object w:dxaOrig="980" w:dyaOrig="800">
          <v:shape id="_x0000_i1034" type="#_x0000_t75" style="width:49.35pt;height:40pt" o:ole="">
            <v:imagedata r:id="rId29" o:title=""/>
          </v:shape>
          <o:OLEObject Type="Embed" ProgID="Equation.3" ShapeID="_x0000_i1034" DrawAspect="Content" ObjectID="_1507352186" r:id="rId30"/>
        </w:object>
      </w:r>
    </w:p>
    <w:p w:rsidR="00957781" w:rsidRDefault="00957781" w:rsidP="00A7021D">
      <w:pPr>
        <w:ind w:left="-851" w:right="-518"/>
      </w:pPr>
      <w:r>
        <w:t xml:space="preserve">c) </w:t>
      </w:r>
      <w:r w:rsidRPr="000F7C7C">
        <w:rPr>
          <w:sz w:val="16"/>
          <w:szCs w:val="16"/>
        </w:rPr>
        <w:object w:dxaOrig="760" w:dyaOrig="680">
          <v:shape id="_x0000_i1035" type="#_x0000_t75" style="width:38pt;height:34pt" o:ole="">
            <v:imagedata r:id="rId31" o:title=""/>
          </v:shape>
          <o:OLEObject Type="Embed" ProgID="Equation.3" ShapeID="_x0000_i1035" DrawAspect="Content" ObjectID="_1507352187" r:id="rId32"/>
        </w:object>
      </w:r>
    </w:p>
    <w:p w:rsidR="00957781" w:rsidRDefault="00957781" w:rsidP="00A7021D">
      <w:pPr>
        <w:ind w:left="-851" w:right="-518"/>
      </w:pPr>
      <w:r>
        <w:t>d) 3k</w:t>
      </w:r>
      <w:r>
        <w:rPr>
          <w:vertAlign w:val="superscript"/>
        </w:rPr>
        <w:t>2</w:t>
      </w:r>
      <w:r w:rsidRPr="000F7C7C">
        <w:rPr>
          <w:sz w:val="16"/>
          <w:szCs w:val="16"/>
        </w:rPr>
        <w:object w:dxaOrig="340" w:dyaOrig="340">
          <v:shape id="_x0000_i1036" type="#_x0000_t75" style="width:17.35pt;height:17.35pt" o:ole="">
            <v:imagedata r:id="rId33" o:title=""/>
          </v:shape>
          <o:OLEObject Type="Embed" ProgID="Equation.3" ShapeID="_x0000_i1036" DrawAspect="Content" ObjectID="_1507352188" r:id="rId34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>e) k</w:t>
      </w:r>
      <w:r>
        <w:rPr>
          <w:vertAlign w:val="superscript"/>
        </w:rPr>
        <w:t>2</w:t>
      </w:r>
      <w:r w:rsidRPr="000F7C7C">
        <w:rPr>
          <w:sz w:val="16"/>
          <w:szCs w:val="16"/>
        </w:rPr>
        <w:object w:dxaOrig="340" w:dyaOrig="340">
          <v:shape id="_x0000_i1037" type="#_x0000_t75" style="width:17.35pt;height:17.35pt" o:ole="">
            <v:imagedata r:id="rId35" o:title=""/>
          </v:shape>
          <o:OLEObject Type="Embed" ProgID="Equation.3" ShapeID="_x0000_i1037" DrawAspect="Content" ObjectID="_1507352189" r:id="rId36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6 - </w:t>
      </w:r>
      <w:r>
        <w:t>(</w:t>
      </w:r>
      <w:proofErr w:type="spellStart"/>
      <w:r>
        <w:t>Vunesp</w:t>
      </w:r>
      <w:proofErr w:type="spellEnd"/>
      <w:r>
        <w:t>) Ao chegar de viagem, uma pessoa tomou um táxi no aeroporto para se dirigir ao hotel. O percurso feito pelo táxi, representado pelos segmentos AB, BD, DE, EF e FH, está esboçado na figura, onde o ponto A indica o aeroporto, o ponto H indica o hotel, BCF é um triângulo retângulo com o ângulo reto em C, o ângulo no vértice B mede 60</w:t>
      </w:r>
      <w:r>
        <w:rPr>
          <w:vertAlign w:val="superscript"/>
        </w:rPr>
        <w:t>o</w:t>
      </w:r>
      <w:r>
        <w:t xml:space="preserve"> e DE é paralelo a BC. 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964690" cy="130365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Assumindo o valor </w:t>
      </w:r>
      <w:r w:rsidRPr="000F7C7C">
        <w:rPr>
          <w:sz w:val="16"/>
          <w:szCs w:val="16"/>
        </w:rPr>
        <w:object w:dxaOrig="340" w:dyaOrig="340">
          <v:shape id="_x0000_i1038" type="#_x0000_t75" style="width:17.35pt;height:17.35pt" o:ole="">
            <v:imagedata r:id="rId27" o:title=""/>
          </v:shape>
          <o:OLEObject Type="Embed" ProgID="Equation.3" ShapeID="_x0000_i1038" DrawAspect="Content" ObjectID="_1507352190" r:id="rId38"/>
        </w:object>
      </w:r>
      <w:r>
        <w:t xml:space="preserve"> = 1,7 e sabendo-se que AB = = 2 km, BC = 3 km, DE = 1 km e FH = 3,3 km, </w:t>
      </w:r>
      <w:proofErr w:type="gramStart"/>
      <w:r>
        <w:t>determine</w:t>
      </w:r>
      <w:proofErr w:type="gramEnd"/>
    </w:p>
    <w:p w:rsidR="00957781" w:rsidRDefault="00957781" w:rsidP="00A7021D">
      <w:pPr>
        <w:ind w:left="-851" w:right="-518"/>
      </w:pPr>
      <w:r>
        <w:t xml:space="preserve">a) as medidas dos segmentos BD e EF em quilômetros; </w:t>
      </w:r>
    </w:p>
    <w:p w:rsidR="00957781" w:rsidRDefault="00957781" w:rsidP="00A7021D">
      <w:pPr>
        <w:ind w:left="-851" w:right="-518"/>
      </w:pPr>
      <w:r>
        <w:t>b) o preço que a pessoa pagou pela corrida (em reais), sabendo-se que o valor da corrida do táxi é dado pela função y = 4 + 0,8x sendo x a distância percorrida em quilômetros e y o valor da corrida em reais.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7 - </w:t>
      </w:r>
      <w:r>
        <w:t xml:space="preserve">(NOVO ENEM) </w:t>
      </w:r>
      <w:r w:rsidRPr="006151B1">
        <w:t>Ao morrer, o pai de João, Pedro e José deixou como</w:t>
      </w:r>
      <w:r>
        <w:t xml:space="preserve"> </w:t>
      </w:r>
      <w:r w:rsidRPr="006151B1">
        <w:t xml:space="preserve">herança um terreno retangular de </w:t>
      </w:r>
      <w:smartTag w:uri="urn:schemas-microsoft-com:office:smarttags" w:element="metricconverter">
        <w:smartTagPr>
          <w:attr w:name="ProductID" w:val="3 km"/>
        </w:smartTagPr>
        <w:r w:rsidRPr="006151B1">
          <w:t>3 km</w:t>
        </w:r>
      </w:smartTag>
      <w:r w:rsidRPr="006151B1">
        <w:t xml:space="preserve"> x </w:t>
      </w:r>
      <w:smartTag w:uri="urn:schemas-microsoft-com:office:smarttags" w:element="metricconverter">
        <w:smartTagPr>
          <w:attr w:name="ProductID" w:val="2 km"/>
        </w:smartTagPr>
        <w:r w:rsidRPr="006151B1">
          <w:t>2 km</w:t>
        </w:r>
      </w:smartTag>
      <w:r w:rsidRPr="006151B1">
        <w:t xml:space="preserve"> que contém</w:t>
      </w:r>
      <w:r>
        <w:t xml:space="preserve"> </w:t>
      </w:r>
      <w:r w:rsidRPr="006151B1">
        <w:t>uma área de extração de ouro delimitada por um quarto de</w:t>
      </w:r>
      <w:r>
        <w:t xml:space="preserve"> </w:t>
      </w:r>
      <w:r w:rsidRPr="006151B1">
        <w:t xml:space="preserve">círculo de raio </w:t>
      </w:r>
      <w:smartTag w:uri="urn:schemas-microsoft-com:office:smarttags" w:element="metricconverter">
        <w:smartTagPr>
          <w:attr w:name="ProductID" w:val="1 km"/>
        </w:smartTagPr>
        <w:r w:rsidRPr="006151B1">
          <w:t>1 km</w:t>
        </w:r>
      </w:smartTag>
      <w:r w:rsidRPr="006151B1">
        <w:t xml:space="preserve"> a partir do canto inferior esquerdo da</w:t>
      </w:r>
      <w:r>
        <w:t xml:space="preserve"> </w:t>
      </w:r>
      <w:r w:rsidRPr="006151B1">
        <w:t>propriedade. Dado o maior valor da área de extração de</w:t>
      </w:r>
      <w:r>
        <w:t xml:space="preserve"> </w:t>
      </w:r>
      <w:r w:rsidRPr="006151B1">
        <w:t>ouro, os irmãos acordaram em repartir a propriedade de</w:t>
      </w:r>
      <w:r>
        <w:t xml:space="preserve"> </w:t>
      </w:r>
      <w:r w:rsidRPr="006151B1">
        <w:t>modo que cada um ficasse com a terça parte da área de</w:t>
      </w:r>
      <w:r>
        <w:t xml:space="preserve"> </w:t>
      </w:r>
      <w:r w:rsidRPr="006151B1">
        <w:t>extração, conforme mostra a figura.</w:t>
      </w:r>
      <w:r>
        <w:t xml:space="preserve"> </w:t>
      </w:r>
    </w:p>
    <w:p w:rsidR="00957781" w:rsidRDefault="00957781" w:rsidP="00A7021D">
      <w:pPr>
        <w:ind w:left="-851" w:right="-518"/>
      </w:pPr>
      <w:r>
        <w:rPr>
          <w:noProof/>
        </w:rPr>
        <w:drawing>
          <wp:inline distT="0" distB="0" distL="0" distR="0">
            <wp:extent cx="2860675" cy="1903095"/>
            <wp:effectExtent l="0" t="0" r="0" b="190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 w:rsidRPr="006151B1">
        <w:t>Em relação à partilha proposta, constata-se que a</w:t>
      </w:r>
      <w:r>
        <w:t xml:space="preserve"> </w:t>
      </w:r>
      <w:r w:rsidRPr="006151B1">
        <w:t>porcentagem da área do terreno que coube a João</w:t>
      </w:r>
      <w:r>
        <w:t xml:space="preserve"> </w:t>
      </w:r>
      <w:r w:rsidRPr="006151B1">
        <w:t>corresponde, aproximadamente, a</w:t>
      </w:r>
    </w:p>
    <w:p w:rsidR="00957781" w:rsidRDefault="00957781" w:rsidP="00A7021D">
      <w:pPr>
        <w:ind w:left="-851" w:right="-518"/>
      </w:pPr>
      <w:r>
        <w:t xml:space="preserve">(considere </w:t>
      </w:r>
      <w:r w:rsidRPr="006151B1">
        <w:rPr>
          <w:position w:val="-24"/>
        </w:rPr>
        <w:object w:dxaOrig="1040" w:dyaOrig="680">
          <v:shape id="_x0000_i1039" type="#_x0000_t75" style="width:52pt;height:34pt" o:ole="">
            <v:imagedata r:id="rId40" o:title=""/>
          </v:shape>
          <o:OLEObject Type="Embed" ProgID="Equation.3" ShapeID="_x0000_i1039" DrawAspect="Content" ObjectID="_1507352191" r:id="rId41"/>
        </w:object>
      </w:r>
      <w:r>
        <w:t xml:space="preserve">) </w:t>
      </w:r>
    </w:p>
    <w:p w:rsidR="00957781" w:rsidRDefault="00957781" w:rsidP="00A7021D">
      <w:pPr>
        <w:ind w:left="-851" w:right="-518"/>
      </w:pPr>
      <w:r>
        <w:t xml:space="preserve">a) 50%. </w:t>
      </w:r>
    </w:p>
    <w:p w:rsidR="00957781" w:rsidRDefault="00957781" w:rsidP="00A7021D">
      <w:pPr>
        <w:ind w:left="-851" w:right="-518"/>
      </w:pPr>
      <w:r>
        <w:t xml:space="preserve">b) 43%. </w:t>
      </w:r>
    </w:p>
    <w:p w:rsidR="00957781" w:rsidRDefault="00957781" w:rsidP="00A7021D">
      <w:pPr>
        <w:ind w:left="-851" w:right="-518"/>
      </w:pPr>
      <w:r>
        <w:t xml:space="preserve">c) 37%. </w:t>
      </w:r>
    </w:p>
    <w:p w:rsidR="00957781" w:rsidRDefault="00957781" w:rsidP="00A7021D">
      <w:pPr>
        <w:ind w:left="-851" w:right="-518"/>
      </w:pPr>
      <w:r>
        <w:t xml:space="preserve">d) 33%. </w:t>
      </w:r>
    </w:p>
    <w:p w:rsidR="00957781" w:rsidRPr="006151B1" w:rsidRDefault="00957781" w:rsidP="00A7021D">
      <w:pPr>
        <w:ind w:left="-851" w:right="-518"/>
      </w:pPr>
      <w:r>
        <w:t>e) 19%.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8 - </w:t>
      </w:r>
      <w:r>
        <w:t>(</w:t>
      </w:r>
      <w:proofErr w:type="gramStart"/>
      <w:r>
        <w:t>Fuvest</w:t>
      </w:r>
      <w:proofErr w:type="gramEnd"/>
      <w:r>
        <w:t>) Calcular x indicado na figura.</w:t>
      </w:r>
    </w:p>
    <w:p w:rsidR="00957781" w:rsidRDefault="00957781" w:rsidP="00A7021D">
      <w:pPr>
        <w:ind w:left="-851" w:right="-518"/>
      </w:pPr>
      <w:r w:rsidRPr="0097640B">
        <w:rPr>
          <w:noProof/>
        </w:rPr>
        <w:drawing>
          <wp:inline distT="0" distB="0" distL="0" distR="0">
            <wp:extent cx="2607310" cy="1334770"/>
            <wp:effectExtent l="0" t="0" r="254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9 - </w:t>
      </w:r>
      <w:r>
        <w:t xml:space="preserve">(Unicamp) Caminhando em linha reta ao longo de uma praia, um banhista vai de um ponto </w:t>
      </w:r>
      <w:proofErr w:type="gramStart"/>
      <w:r>
        <w:t xml:space="preserve">A </w:t>
      </w:r>
      <w:proofErr w:type="spellStart"/>
      <w:r>
        <w:t>a</w:t>
      </w:r>
      <w:proofErr w:type="spellEnd"/>
      <w:proofErr w:type="gramEnd"/>
      <w:r>
        <w:t xml:space="preserve"> um ponto B, cobrindo a distância AB = 1 200 m. Quando em A, ele avista um navio parado em N, de tal maneira que o ângulo NÂB é de 60º; e quando em B, verifica que o ângulo NBA é de 45º. </w:t>
      </w:r>
    </w:p>
    <w:p w:rsidR="00957781" w:rsidRDefault="00957781" w:rsidP="00A7021D">
      <w:pPr>
        <w:ind w:left="-851" w:right="-518"/>
      </w:pPr>
      <w:r>
        <w:t>a) Faça uma figura ilustrativa da situação descrita.</w:t>
      </w:r>
    </w:p>
    <w:p w:rsidR="00957781" w:rsidRDefault="00957781" w:rsidP="00A7021D">
      <w:pPr>
        <w:ind w:left="-851" w:right="-518"/>
      </w:pPr>
      <w:r>
        <w:t>b) Calcule a distância em que se encontra o navio da praia.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10 - </w:t>
      </w:r>
      <w:r>
        <w:t>(UEMG) Considere a figura a seguir:</w:t>
      </w:r>
    </w:p>
    <w:p w:rsidR="00957781" w:rsidRDefault="00957781" w:rsidP="00A7021D">
      <w:pPr>
        <w:ind w:left="-851" w:right="-518"/>
      </w:pPr>
      <w:r>
        <w:rPr>
          <w:noProof/>
        </w:rPr>
        <w:drawing>
          <wp:inline distT="0" distB="0" distL="0" distR="0">
            <wp:extent cx="3336290" cy="24098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Pr="007F5813" w:rsidRDefault="00957781" w:rsidP="00A7021D">
      <w:pPr>
        <w:ind w:left="-851" w:right="-518"/>
      </w:pPr>
      <w:r>
        <w:t xml:space="preserve">Sabendo que a distância AB mede 30 metros e o ângulo </w:t>
      </w:r>
      <w:r>
        <w:rPr>
          <w:rFonts w:ascii="SymbolMT" w:hAnsi="SymbolMT" w:cs="SymbolMT"/>
        </w:rPr>
        <w:t xml:space="preserve">θ </w:t>
      </w:r>
      <w:r>
        <w:t xml:space="preserve">é igual a 60°, a altura </w:t>
      </w:r>
      <w:r>
        <w:rPr>
          <w:rFonts w:ascii="TimesNewRoman,Bold" w:hAnsi="TimesNewRoman,Bold" w:cs="TimesNewRoman,Bold"/>
          <w:b/>
          <w:bCs/>
        </w:rPr>
        <w:t xml:space="preserve">h </w:t>
      </w:r>
      <w:r>
        <w:t>do edifício, em metros, corresponde 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15</w:t>
      </w:r>
    </w:p>
    <w:p w:rsidR="00957781" w:rsidRDefault="00957781" w:rsidP="00A7021D">
      <w:pPr>
        <w:ind w:left="-851" w:right="-518"/>
      </w:pPr>
      <w:r>
        <w:t>b) 15</w:t>
      </w:r>
      <w:r w:rsidRPr="00703E97">
        <w:rPr>
          <w:position w:val="-8"/>
        </w:rPr>
        <w:object w:dxaOrig="360" w:dyaOrig="360">
          <v:shape id="_x0000_i1040" type="#_x0000_t75" style="width:18pt;height:18pt" o:ole="">
            <v:imagedata r:id="rId44" o:title=""/>
          </v:shape>
          <o:OLEObject Type="Embed" ProgID="Equation.3" ShapeID="_x0000_i1040" DrawAspect="Content" ObjectID="_1507352192" r:id="rId45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c) </w:t>
      </w:r>
      <w:r w:rsidRPr="007F5813">
        <w:rPr>
          <w:position w:val="-24"/>
        </w:rPr>
        <w:object w:dxaOrig="639" w:dyaOrig="680">
          <v:shape id="_x0000_i1041" type="#_x0000_t75" style="width:32pt;height:34pt" o:ole="">
            <v:imagedata r:id="rId46" o:title=""/>
          </v:shape>
          <o:OLEObject Type="Embed" ProgID="Equation.3" ShapeID="_x0000_i1041" DrawAspect="Content" ObjectID="_1507352193" r:id="rId47"/>
        </w:object>
      </w:r>
    </w:p>
    <w:p w:rsidR="00957781" w:rsidRDefault="00957781" w:rsidP="00A7021D">
      <w:pPr>
        <w:ind w:left="-851" w:right="-518"/>
      </w:pPr>
      <w:r>
        <w:t>d)</w:t>
      </w:r>
      <w:r w:rsidRPr="007F5813">
        <w:t xml:space="preserve"> </w:t>
      </w:r>
      <w:r w:rsidRPr="007F5813">
        <w:rPr>
          <w:position w:val="-24"/>
        </w:rPr>
        <w:object w:dxaOrig="620" w:dyaOrig="680">
          <v:shape id="_x0000_i1042" type="#_x0000_t75" style="width:31.35pt;height:34pt" o:ole="">
            <v:imagedata r:id="rId48" o:title=""/>
          </v:shape>
          <o:OLEObject Type="Embed" ProgID="Equation.3" ShapeID="_x0000_i1042" DrawAspect="Content" ObjectID="_1507352194" r:id="rId49"/>
        </w:object>
      </w:r>
    </w:p>
    <w:p w:rsidR="00957781" w:rsidRPr="007F5813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11 - </w:t>
      </w:r>
      <w:r>
        <w:t>(</w:t>
      </w:r>
      <w:proofErr w:type="spellStart"/>
      <w:proofErr w:type="gramStart"/>
      <w:r>
        <w:t>SpeedSoft</w:t>
      </w:r>
      <w:proofErr w:type="spellEnd"/>
      <w:proofErr w:type="gramEnd"/>
      <w:r>
        <w:t xml:space="preserve">) Considere o triângulo ABC, retângulo em A, cujos lados a, b e c são respectivamente opostos aos ângulos A, B e C. Se </w:t>
      </w:r>
      <w:proofErr w:type="spellStart"/>
      <w:r>
        <w:t>tgB</w:t>
      </w:r>
      <w:proofErr w:type="spellEnd"/>
      <w:r>
        <w:t xml:space="preserve"> = </w:t>
      </w:r>
      <w:r w:rsidRPr="001A3ED8">
        <w:rPr>
          <w:position w:val="-22"/>
        </w:rPr>
        <w:object w:dxaOrig="220" w:dyaOrig="560">
          <v:shape id="_x0000_i1043" type="#_x0000_t75" style="width:11.35pt;height:28pt" o:ole="">
            <v:imagedata r:id="rId11" o:title=""/>
          </v:shape>
          <o:OLEObject Type="Embed" ProgID="Equation.3" ShapeID="_x0000_i1043" DrawAspect="Content" ObjectID="_1507352195" r:id="rId50"/>
        </w:object>
      </w:r>
      <w:r>
        <w:t xml:space="preserve"> então o valor do lado </w:t>
      </w:r>
      <w:r>
        <w:rPr>
          <w:b/>
          <w:bCs/>
        </w:rPr>
        <w:t>a</w:t>
      </w:r>
      <w:r>
        <w:t xml:space="preserve"> pode ser :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6</w:t>
      </w:r>
    </w:p>
    <w:p w:rsidR="00957781" w:rsidRDefault="00957781" w:rsidP="00A7021D">
      <w:pPr>
        <w:ind w:left="-851" w:right="-518"/>
      </w:pPr>
      <w:r>
        <w:t>b) 7</w:t>
      </w:r>
    </w:p>
    <w:p w:rsidR="00957781" w:rsidRDefault="00957781" w:rsidP="00A7021D">
      <w:pPr>
        <w:ind w:left="-851" w:right="-518"/>
      </w:pPr>
      <w:r>
        <w:t>c) 8</w:t>
      </w:r>
    </w:p>
    <w:p w:rsidR="00957781" w:rsidRDefault="00957781" w:rsidP="00A7021D">
      <w:pPr>
        <w:ind w:left="-851" w:right="-518"/>
      </w:pPr>
      <w:r>
        <w:t>d) 9</w:t>
      </w:r>
    </w:p>
    <w:p w:rsidR="00957781" w:rsidRDefault="00957781" w:rsidP="00A7021D">
      <w:pPr>
        <w:ind w:left="-851" w:right="-518"/>
      </w:pPr>
      <w:r>
        <w:t>e) 10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12 - </w:t>
      </w:r>
      <w:r>
        <w:t>(UFPE) Considere os triângulos retângulos PQR e PQS da figura a seguir.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347595" cy="158178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Se RS = 100, quanto vale PQ?  </w:t>
      </w:r>
    </w:p>
    <w:p w:rsidR="00957781" w:rsidRDefault="00957781" w:rsidP="00A7021D">
      <w:pPr>
        <w:ind w:left="-851" w:right="-518"/>
      </w:pPr>
      <w:r>
        <w:t>a) 100</w:t>
      </w:r>
      <w:r w:rsidRPr="000F7C7C">
        <w:rPr>
          <w:sz w:val="16"/>
          <w:szCs w:val="16"/>
        </w:rPr>
        <w:object w:dxaOrig="340" w:dyaOrig="340">
          <v:shape id="_x0000_i1044" type="#_x0000_t75" style="width:17.35pt;height:17.35pt" o:ole="">
            <v:imagedata r:id="rId27" o:title=""/>
          </v:shape>
          <o:OLEObject Type="Embed" ProgID="Equation.3" ShapeID="_x0000_i1044" DrawAspect="Content" ObjectID="_1507352196" r:id="rId52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>b) 50</w:t>
      </w:r>
      <w:r w:rsidRPr="000F7C7C">
        <w:rPr>
          <w:sz w:val="16"/>
          <w:szCs w:val="16"/>
        </w:rPr>
        <w:object w:dxaOrig="340" w:dyaOrig="340">
          <v:shape id="_x0000_i1045" type="#_x0000_t75" style="width:17.35pt;height:17.35pt" o:ole="">
            <v:imagedata r:id="rId53" o:title=""/>
          </v:shape>
          <o:OLEObject Type="Embed" ProgID="Equation.3" ShapeID="_x0000_i1045" DrawAspect="Content" ObjectID="_1507352197" r:id="rId54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>c) 50</w:t>
      </w:r>
    </w:p>
    <w:p w:rsidR="00957781" w:rsidRDefault="00957781" w:rsidP="00A7021D">
      <w:pPr>
        <w:ind w:left="-851" w:right="-518"/>
      </w:pPr>
      <w:proofErr w:type="gramStart"/>
      <w:r>
        <w:t>d)</w:t>
      </w:r>
      <w:proofErr w:type="gramEnd"/>
      <w:r w:rsidRPr="000F7C7C">
        <w:rPr>
          <w:sz w:val="16"/>
          <w:szCs w:val="16"/>
        </w:rPr>
        <w:object w:dxaOrig="600" w:dyaOrig="600">
          <v:shape id="_x0000_i1046" type="#_x0000_t75" style="width:30pt;height:30pt" o:ole="">
            <v:imagedata r:id="rId55" o:title=""/>
          </v:shape>
          <o:OLEObject Type="Embed" ProgID="Equation.3" ShapeID="_x0000_i1046" DrawAspect="Content" ObjectID="_1507352198" r:id="rId56"/>
        </w:object>
      </w:r>
    </w:p>
    <w:p w:rsidR="00957781" w:rsidRDefault="00957781" w:rsidP="00A7021D">
      <w:pPr>
        <w:ind w:left="-851" w:right="-518"/>
      </w:pPr>
      <w:r>
        <w:t>e) 25</w:t>
      </w:r>
      <w:r w:rsidRPr="000F7C7C">
        <w:rPr>
          <w:sz w:val="16"/>
          <w:szCs w:val="16"/>
        </w:rPr>
        <w:object w:dxaOrig="340" w:dyaOrig="340">
          <v:shape id="_x0000_i1047" type="#_x0000_t75" style="width:17.35pt;height:17.35pt" o:ole="">
            <v:imagedata r:id="rId57" o:title=""/>
          </v:shape>
          <o:OLEObject Type="Embed" ProgID="Equation.3" ShapeID="_x0000_i1047" DrawAspect="Content" ObjectID="_1507352199" r:id="rId58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13 - </w:t>
      </w:r>
      <w:r>
        <w:t xml:space="preserve">(FEI) Dado o trapézio conforme a figura a seguir, o valor do seno do ângulo </w:t>
      </w:r>
      <w:r>
        <w:rPr>
          <w:rFonts w:ascii="Symbol" w:hAnsi="Symbol" w:cs="Symbol"/>
        </w:rPr>
        <w:t></w:t>
      </w:r>
      <w:r>
        <w:t xml:space="preserve"> é: 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971800" cy="200152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a) 0,8</w:t>
      </w:r>
    </w:p>
    <w:p w:rsidR="00957781" w:rsidRDefault="00957781" w:rsidP="00A7021D">
      <w:pPr>
        <w:ind w:left="-851" w:right="-518"/>
      </w:pPr>
      <w:r>
        <w:t>b) 0,7</w:t>
      </w:r>
    </w:p>
    <w:p w:rsidR="00957781" w:rsidRDefault="00957781" w:rsidP="00A7021D">
      <w:pPr>
        <w:ind w:left="-851" w:right="-518"/>
      </w:pPr>
      <w:r>
        <w:t>c) 0,6</w:t>
      </w:r>
    </w:p>
    <w:p w:rsidR="00957781" w:rsidRDefault="00957781" w:rsidP="00A7021D">
      <w:pPr>
        <w:ind w:left="-851" w:right="-518"/>
      </w:pPr>
      <w:r>
        <w:t>d) 0,5</w:t>
      </w:r>
    </w:p>
    <w:p w:rsidR="00957781" w:rsidRDefault="00957781" w:rsidP="00A7021D">
      <w:pPr>
        <w:ind w:left="-851" w:right="-518"/>
      </w:pPr>
      <w:r>
        <w:t>e) 0,4333...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14 - </w:t>
      </w:r>
      <w:r>
        <w:t>(Fatec) De dois observatórios, localizados em dois pontos</w:t>
      </w:r>
      <w:proofErr w:type="gramStart"/>
      <w:r>
        <w:t xml:space="preserve">  </w:t>
      </w:r>
      <w:proofErr w:type="gramEnd"/>
      <w:r>
        <w:rPr>
          <w:b/>
          <w:bCs/>
        </w:rPr>
        <w:t>X</w:t>
      </w:r>
      <w:r>
        <w:t xml:space="preserve">  e  </w:t>
      </w:r>
      <w:r>
        <w:rPr>
          <w:b/>
          <w:bCs/>
        </w:rPr>
        <w:t>Y</w:t>
      </w:r>
      <w:r>
        <w:t xml:space="preserve">  da superfície da Terra, é possível enxergar um balão meteorológico </w:t>
      </w:r>
      <w:r>
        <w:rPr>
          <w:b/>
          <w:bCs/>
        </w:rPr>
        <w:t>B</w:t>
      </w:r>
      <w:r>
        <w:t>,  sob ângulos de 45°  e  60°,  conforme é mostrado na figura abaixo.</w:t>
      </w:r>
    </w:p>
    <w:p w:rsidR="00957781" w:rsidRDefault="00957781" w:rsidP="00A7021D">
      <w:pPr>
        <w:ind w:left="-851" w:right="-518"/>
      </w:pPr>
      <w:r>
        <w:rPr>
          <w:noProof/>
        </w:rPr>
        <w:drawing>
          <wp:inline distT="0" distB="0" distL="0" distR="0">
            <wp:extent cx="2724785" cy="1704975"/>
            <wp:effectExtent l="0" t="0" r="0" b="9525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Desprezando-se a curvatura da Terra, se 30 km separam</w:t>
      </w:r>
      <w:proofErr w:type="gramStart"/>
      <w:r>
        <w:t xml:space="preserve">  </w:t>
      </w:r>
      <w:proofErr w:type="gramEnd"/>
      <w:r>
        <w:rPr>
          <w:b/>
          <w:bCs/>
        </w:rPr>
        <w:t>X</w:t>
      </w:r>
      <w:r>
        <w:t xml:space="preserve">  e  </w:t>
      </w:r>
      <w:r>
        <w:rPr>
          <w:b/>
          <w:bCs/>
        </w:rPr>
        <w:t>Y</w:t>
      </w:r>
      <w:r>
        <w:t xml:space="preserve">,  a altura  </w:t>
      </w:r>
      <w:r>
        <w:rPr>
          <w:b/>
          <w:bCs/>
        </w:rPr>
        <w:t>h</w:t>
      </w:r>
      <w:r>
        <w:t>,</w:t>
      </w:r>
      <w:r>
        <w:rPr>
          <w:b/>
          <w:bCs/>
        </w:rPr>
        <w:t xml:space="preserve"> </w:t>
      </w:r>
      <w:r>
        <w:t>em quilômetros, do balão à superfície da Terra, é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 w:rsidRPr="000F7C7C">
        <w:rPr>
          <w:position w:val="-10"/>
        </w:rPr>
        <w:object w:dxaOrig="940" w:dyaOrig="360">
          <v:shape id="_x0000_i1048" type="#_x0000_t75" style="width:47.35pt;height:18pt" o:ole="" fillcolor="window">
            <v:imagedata r:id="rId61" o:title=""/>
          </v:shape>
          <o:OLEObject Type="Embed" ProgID="Equation.3" ShapeID="_x0000_i1048" DrawAspect="Content" ObjectID="_1507352200" r:id="rId62"/>
        </w:object>
      </w:r>
    </w:p>
    <w:p w:rsidR="00957781" w:rsidRDefault="00957781" w:rsidP="00A7021D">
      <w:pPr>
        <w:ind w:left="-851" w:right="-518"/>
      </w:pPr>
      <w:r w:rsidRPr="000F7C7C">
        <w:rPr>
          <w:position w:val="-10"/>
        </w:rPr>
        <w:object w:dxaOrig="999" w:dyaOrig="360">
          <v:shape id="_x0000_i1049" type="#_x0000_t75" style="width:50pt;height:18pt" o:ole="" fillcolor="window">
            <v:imagedata r:id="rId63" o:title=""/>
          </v:shape>
          <o:OLEObject Type="Embed" ProgID="Equation.3" ShapeID="_x0000_i1049" DrawAspect="Content" ObjectID="_1507352201" r:id="rId64"/>
        </w:object>
      </w:r>
    </w:p>
    <w:p w:rsidR="00957781" w:rsidRDefault="00957781" w:rsidP="00A7021D">
      <w:pPr>
        <w:ind w:left="-851" w:right="-518"/>
      </w:pPr>
      <w:r w:rsidRPr="000F7C7C">
        <w:rPr>
          <w:position w:val="-10"/>
        </w:rPr>
        <w:object w:dxaOrig="960" w:dyaOrig="360">
          <v:shape id="_x0000_i1050" type="#_x0000_t75" style="width:48pt;height:18pt" o:ole="" fillcolor="window">
            <v:imagedata r:id="rId65" o:title=""/>
          </v:shape>
          <o:OLEObject Type="Embed" ProgID="Equation.3" ShapeID="_x0000_i1050" DrawAspect="Content" ObjectID="_1507352202" r:id="rId66"/>
        </w:object>
      </w:r>
    </w:p>
    <w:p w:rsidR="00957781" w:rsidRDefault="00957781" w:rsidP="00A7021D">
      <w:pPr>
        <w:ind w:left="-851" w:right="-518"/>
      </w:pPr>
      <w:r w:rsidRPr="000F7C7C">
        <w:rPr>
          <w:position w:val="-10"/>
        </w:rPr>
        <w:object w:dxaOrig="960" w:dyaOrig="360">
          <v:shape id="_x0000_i1051" type="#_x0000_t75" style="width:48pt;height:18pt" o:ole="" fillcolor="window">
            <v:imagedata r:id="rId67" o:title=""/>
          </v:shape>
          <o:OLEObject Type="Embed" ProgID="Equation.3" ShapeID="_x0000_i1051" DrawAspect="Content" ObjectID="_1507352203" r:id="rId68"/>
        </w:object>
      </w:r>
    </w:p>
    <w:p w:rsidR="00957781" w:rsidRDefault="00957781" w:rsidP="00A7021D">
      <w:pPr>
        <w:ind w:left="-851" w:right="-518"/>
      </w:pPr>
      <w:r w:rsidRPr="000F7C7C">
        <w:rPr>
          <w:position w:val="-10"/>
        </w:rPr>
        <w:object w:dxaOrig="1040" w:dyaOrig="360">
          <v:shape id="_x0000_i1052" type="#_x0000_t75" style="width:52pt;height:18pt" o:ole="" fillcolor="window">
            <v:imagedata r:id="rId69" o:title=""/>
          </v:shape>
          <o:OLEObject Type="Embed" ProgID="Equation.3" ShapeID="_x0000_i1052" DrawAspect="Content" ObjectID="_1507352204" r:id="rId70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15 - </w:t>
      </w:r>
      <w:r>
        <w:t xml:space="preserve">(UFRN) Determine o seno, o </w:t>
      </w:r>
      <w:proofErr w:type="spellStart"/>
      <w:proofErr w:type="gramStart"/>
      <w:r>
        <w:t>co-seno</w:t>
      </w:r>
      <w:proofErr w:type="spellEnd"/>
      <w:proofErr w:type="gramEnd"/>
      <w:r>
        <w:t xml:space="preserve"> e a tangente do menor ângulo do triângulo retângulo cujos catetos medem 9cm e 12cm. 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16 - </w:t>
      </w:r>
      <w:r>
        <w:t xml:space="preserve">(VUNESP) Dois edifícios, X e Y, estão um em frente ao outro, num terreno plano. Um observador, no pé do edifício X (ponto P), mede um ângulo α em relação ao topo do edifício Y (ponto Q). </w:t>
      </w:r>
    </w:p>
    <w:p w:rsidR="00957781" w:rsidRDefault="00957781" w:rsidP="00A7021D">
      <w:pPr>
        <w:ind w:left="-851" w:right="-518"/>
      </w:pPr>
      <w:r>
        <w:t>Depois disso, no topo do edifício X, num ponto R, de forma que RPTS formem um retângulo e QT seja perpendicular a PT, esse observador mede um ângulo β em relação ao ponto Q no edifício Y.</w:t>
      </w:r>
    </w:p>
    <w:p w:rsidR="00957781" w:rsidRDefault="00957781" w:rsidP="00A7021D">
      <w:pPr>
        <w:ind w:left="-851" w:right="-518"/>
      </w:pPr>
      <w:r>
        <w:rPr>
          <w:noProof/>
        </w:rPr>
        <w:drawing>
          <wp:inline distT="0" distB="0" distL="0" distR="0">
            <wp:extent cx="2007870" cy="173609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Sabendo que a altura do edifício X é 10 m e que </w:t>
      </w:r>
      <w:proofErr w:type="gramStart"/>
      <w:r>
        <w:t>3</w:t>
      </w:r>
      <w:proofErr w:type="gramEnd"/>
      <w:r>
        <w:t xml:space="preserve"> </w:t>
      </w:r>
      <w:proofErr w:type="spellStart"/>
      <w:r>
        <w:t>tg</w:t>
      </w:r>
      <w:proofErr w:type="spellEnd"/>
      <w:r>
        <w:t xml:space="preserve"> α = 4 </w:t>
      </w:r>
      <w:proofErr w:type="spellStart"/>
      <w:r>
        <w:t>tg</w:t>
      </w:r>
      <w:proofErr w:type="spellEnd"/>
      <w:r>
        <w:t xml:space="preserve"> β,a altura h do edifício Y, em metros, é:</w:t>
      </w:r>
    </w:p>
    <w:p w:rsidR="00957781" w:rsidRDefault="00957781" w:rsidP="00A7021D">
      <w:pPr>
        <w:ind w:left="-851" w:right="-518"/>
      </w:pPr>
      <w:r>
        <w:t xml:space="preserve">a) </w:t>
      </w:r>
      <w:r w:rsidRPr="00D84765">
        <w:rPr>
          <w:position w:val="-24"/>
        </w:rPr>
        <w:object w:dxaOrig="360" w:dyaOrig="620">
          <v:shape id="_x0000_i1053" type="#_x0000_t75" style="width:18pt;height:31.35pt" o:ole="">
            <v:imagedata r:id="rId72" o:title=""/>
          </v:shape>
          <o:OLEObject Type="Embed" ProgID="Equation.3" ShapeID="_x0000_i1053" DrawAspect="Content" ObjectID="_1507352205" r:id="rId73"/>
        </w:object>
      </w:r>
    </w:p>
    <w:p w:rsidR="00957781" w:rsidRDefault="00957781" w:rsidP="00A7021D">
      <w:pPr>
        <w:ind w:left="-851" w:right="-518"/>
      </w:pPr>
      <w:r>
        <w:t xml:space="preserve">b) </w:t>
      </w:r>
      <w:r w:rsidRPr="00D84765">
        <w:rPr>
          <w:position w:val="-24"/>
        </w:rPr>
        <w:object w:dxaOrig="340" w:dyaOrig="620">
          <v:shape id="_x0000_i1054" type="#_x0000_t75" style="width:17.35pt;height:31.35pt" o:ole="">
            <v:imagedata r:id="rId74" o:title=""/>
          </v:shape>
          <o:OLEObject Type="Embed" ProgID="Equation.3" ShapeID="_x0000_i1054" DrawAspect="Content" ObjectID="_1507352206" r:id="rId75"/>
        </w:object>
      </w:r>
    </w:p>
    <w:p w:rsidR="00957781" w:rsidRDefault="00957781" w:rsidP="00A7021D">
      <w:pPr>
        <w:ind w:left="-851" w:right="-518"/>
      </w:pPr>
      <w:r>
        <w:t>c) 30.</w:t>
      </w:r>
    </w:p>
    <w:p w:rsidR="00957781" w:rsidRDefault="00957781" w:rsidP="00A7021D">
      <w:pPr>
        <w:ind w:left="-851" w:right="-518"/>
      </w:pPr>
      <w:r>
        <w:t>d) 40.</w:t>
      </w:r>
    </w:p>
    <w:p w:rsidR="00957781" w:rsidRDefault="00957781" w:rsidP="00A7021D">
      <w:pPr>
        <w:ind w:left="-851" w:right="-518"/>
      </w:pPr>
      <w:r>
        <w:t>e) 50.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17 - </w:t>
      </w:r>
      <w:r>
        <w:t>(</w:t>
      </w:r>
      <w:proofErr w:type="spellStart"/>
      <w:r>
        <w:t>Vunesp</w:t>
      </w:r>
      <w:proofErr w:type="spellEnd"/>
      <w:r>
        <w:t>) Duas rodovias retilíneas A e B se cruzam formando um ângulo de 45°. Um posto de gasolina se encontra na rodovia A, a 4 km do cruzamento. Pelo posto passa uma rodovia retilínea C, perpendicular à rodovia B. A distância do posto de gasolina à rodovia B, indo através de C, em quilômetros, é:</w:t>
      </w:r>
    </w:p>
    <w:p w:rsidR="00957781" w:rsidRDefault="00957781" w:rsidP="00A7021D">
      <w:pPr>
        <w:ind w:left="-851" w:right="-518"/>
      </w:pPr>
      <w:r>
        <w:t xml:space="preserve">a) </w:t>
      </w:r>
      <w:r w:rsidRPr="004E445E">
        <w:rPr>
          <w:position w:val="-22"/>
        </w:rPr>
        <w:object w:dxaOrig="380" w:dyaOrig="600">
          <v:shape id="_x0000_i1055" type="#_x0000_t75" style="width:18.65pt;height:30pt" o:ole="">
            <v:imagedata r:id="rId76" o:title=""/>
          </v:shape>
          <o:OLEObject Type="Embed" ProgID="Equation.3" ShapeID="_x0000_i1055" DrawAspect="Content" ObjectID="_1507352207" r:id="rId77"/>
        </w:object>
      </w:r>
    </w:p>
    <w:p w:rsidR="00957781" w:rsidRDefault="00957781" w:rsidP="00A7021D">
      <w:pPr>
        <w:ind w:left="-851" w:right="-518"/>
      </w:pPr>
      <w:r>
        <w:t xml:space="preserve">b) </w:t>
      </w:r>
      <w:r w:rsidRPr="004E445E">
        <w:rPr>
          <w:position w:val="-20"/>
        </w:rPr>
        <w:object w:dxaOrig="380" w:dyaOrig="580">
          <v:shape id="_x0000_i1056" type="#_x0000_t75" style="width:18.65pt;height:29.35pt" o:ole="">
            <v:imagedata r:id="rId78" o:title=""/>
          </v:shape>
          <o:OLEObject Type="Embed" ProgID="Equation.3" ShapeID="_x0000_i1056" DrawAspect="Content" ObjectID="_1507352208" r:id="rId79"/>
        </w:object>
      </w:r>
    </w:p>
    <w:p w:rsidR="00957781" w:rsidRDefault="00957781" w:rsidP="00A7021D">
      <w:pPr>
        <w:ind w:left="-851" w:right="-518"/>
      </w:pPr>
      <w:r>
        <w:t xml:space="preserve">c) </w:t>
      </w:r>
      <w:r w:rsidRPr="004E445E">
        <w:rPr>
          <w:position w:val="-20"/>
        </w:rPr>
        <w:object w:dxaOrig="380" w:dyaOrig="580">
          <v:shape id="_x0000_i1057" type="#_x0000_t75" style="width:18.65pt;height:29.35pt" o:ole="">
            <v:imagedata r:id="rId80" o:title=""/>
          </v:shape>
          <o:OLEObject Type="Embed" ProgID="Equation.3" ShapeID="_x0000_i1057" DrawAspect="Content" ObjectID="_1507352209" r:id="rId81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d) </w:t>
      </w:r>
      <w:r w:rsidRPr="000F7C7C">
        <w:rPr>
          <w:sz w:val="16"/>
          <w:szCs w:val="16"/>
        </w:rPr>
        <w:object w:dxaOrig="340" w:dyaOrig="300">
          <v:shape id="_x0000_i1058" type="#_x0000_t75" style="width:17.35pt;height:15.35pt" o:ole="">
            <v:imagedata r:id="rId82" o:title=""/>
          </v:shape>
          <o:OLEObject Type="Embed" ProgID="Equation.3" ShapeID="_x0000_i1058" DrawAspect="Content" ObjectID="_1507352210" r:id="rId83"/>
        </w:object>
      </w:r>
    </w:p>
    <w:p w:rsidR="00957781" w:rsidRDefault="00957781" w:rsidP="00A7021D">
      <w:pPr>
        <w:ind w:left="-851" w:right="-518"/>
      </w:pPr>
      <w:r>
        <w:t xml:space="preserve">e) </w:t>
      </w:r>
      <w:proofErr w:type="gramStart"/>
      <w:r>
        <w:t>2</w:t>
      </w:r>
      <w:proofErr w:type="gramEnd"/>
      <w:r w:rsidRPr="000F7C7C">
        <w:rPr>
          <w:sz w:val="16"/>
          <w:szCs w:val="16"/>
        </w:rPr>
        <w:object w:dxaOrig="340" w:dyaOrig="300">
          <v:shape id="_x0000_i1059" type="#_x0000_t75" style="width:17.35pt;height:15.35pt" o:ole="">
            <v:imagedata r:id="rId84" o:title=""/>
          </v:shape>
          <o:OLEObject Type="Embed" ProgID="Equation.3" ShapeID="_x0000_i1059" DrawAspect="Content" ObjectID="_1507352211" r:id="rId85"/>
        </w:object>
      </w:r>
      <w:r>
        <w:t xml:space="preserve"> 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18 - </w:t>
      </w:r>
      <w:r>
        <w:t>(</w:t>
      </w:r>
      <w:proofErr w:type="spellStart"/>
      <w:r>
        <w:t>Vunesp</w:t>
      </w:r>
      <w:proofErr w:type="spellEnd"/>
      <w:r>
        <w:t xml:space="preserve">) Em um </w:t>
      </w:r>
      <w:r>
        <w:rPr>
          <w:rFonts w:ascii="Frutiger-Roman" w:hAnsi="Frutiger-Roman" w:cs="Frutiger-Roman"/>
        </w:rPr>
        <w:t>camping</w:t>
      </w:r>
      <w:r>
        <w:t>, sobre uma área plana e horizontal, será montada uma barraca com a forma e as dimensões dadas de acordo com a figura. Em cada um dos quatro cantos do teto da barraca será amarrado um pedaço de corda, que será esticado e preso a um gancho fixado no chão, como mostrado na figura.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3460115" cy="1390015"/>
            <wp:effectExtent l="0" t="0" r="6985" b="635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a) Calcule qual será o volume do interior da barraca.</w:t>
      </w:r>
    </w:p>
    <w:p w:rsidR="00957781" w:rsidRDefault="00957781" w:rsidP="00A7021D">
      <w:pPr>
        <w:ind w:left="-851" w:right="-518"/>
      </w:pPr>
      <w:r>
        <w:t xml:space="preserve">b) Se cada corda formará um ângulo </w:t>
      </w:r>
      <w:r>
        <w:rPr>
          <w:rFonts w:ascii="Symbol" w:hAnsi="Symbol" w:cs="Symbol"/>
          <w:sz w:val="22"/>
          <w:szCs w:val="22"/>
        </w:rPr>
        <w:t></w:t>
      </w:r>
      <w:r>
        <w:rPr>
          <w:rFonts w:ascii="Symbol" w:hAnsi="Symbol" w:cs="Symbol"/>
          <w:sz w:val="22"/>
          <w:szCs w:val="22"/>
        </w:rPr>
        <w:t></w:t>
      </w:r>
      <w:r>
        <w:t>de 30° com a lateral da barraca, determine, aproximadamente, quantos metros de corda serão necessários para fixar a barraca, desprezando-se os nós. (</w:t>
      </w:r>
      <w:proofErr w:type="gramStart"/>
      <w:r>
        <w:t>Use,</w:t>
      </w:r>
      <w:proofErr w:type="gramEnd"/>
      <w:r>
        <w:t xml:space="preserve"> se necessário, a aproximação </w:t>
      </w:r>
      <w:r w:rsidRPr="000F7C7C">
        <w:rPr>
          <w:sz w:val="16"/>
          <w:szCs w:val="16"/>
        </w:rPr>
        <w:object w:dxaOrig="360" w:dyaOrig="360">
          <v:shape id="_x0000_i1060" type="#_x0000_t75" style="width:18pt;height:18pt" o:ole="">
            <v:imagedata r:id="rId87" o:title=""/>
          </v:shape>
          <o:OLEObject Type="Embed" ProgID="Equation.3" ShapeID="_x0000_i1060" DrawAspect="Content" ObjectID="_1507352212" r:id="rId88"/>
        </w:object>
      </w:r>
      <w:r>
        <w:t xml:space="preserve"> = 1,73).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19 - </w:t>
      </w:r>
      <w:r>
        <w:t>(Mack) Em um triângulo retângulo, a medida da hipotenusa é o dobro da medida de um dos catetos. O ângulo oposto ao menor lado desse triângulo mede:</w:t>
      </w:r>
    </w:p>
    <w:p w:rsidR="00957781" w:rsidRDefault="00957781" w:rsidP="00A7021D">
      <w:pPr>
        <w:ind w:left="-851" w:right="-518"/>
      </w:pPr>
      <w:r>
        <w:t xml:space="preserve">a) 36º </w:t>
      </w:r>
    </w:p>
    <w:p w:rsidR="00957781" w:rsidRDefault="00957781" w:rsidP="00A7021D">
      <w:pPr>
        <w:ind w:left="-851" w:right="-518"/>
        <w:rPr>
          <w:color w:val="000000"/>
        </w:rPr>
      </w:pPr>
      <w:r>
        <w:t xml:space="preserve">b) 60º </w:t>
      </w:r>
    </w:p>
    <w:p w:rsidR="00957781" w:rsidRDefault="00957781" w:rsidP="00A7021D">
      <w:pPr>
        <w:ind w:left="-851" w:right="-518"/>
      </w:pPr>
      <w:r>
        <w:t xml:space="preserve">c) 45º </w:t>
      </w:r>
    </w:p>
    <w:p w:rsidR="00957781" w:rsidRDefault="00957781" w:rsidP="00A7021D">
      <w:pPr>
        <w:ind w:left="-851" w:right="-518"/>
      </w:pPr>
      <w:r>
        <w:t>d) 30º</w:t>
      </w:r>
    </w:p>
    <w:p w:rsidR="00957781" w:rsidRDefault="00957781" w:rsidP="00A7021D">
      <w:pPr>
        <w:ind w:left="-851" w:right="-518"/>
      </w:pPr>
      <w:r>
        <w:t>e) 72º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20 - </w:t>
      </w:r>
      <w:r>
        <w:t>(</w:t>
      </w:r>
      <w:proofErr w:type="spellStart"/>
      <w:proofErr w:type="gramStart"/>
      <w:r>
        <w:t>PUCCamp</w:t>
      </w:r>
      <w:proofErr w:type="spellEnd"/>
      <w:proofErr w:type="gramEnd"/>
      <w:r>
        <w:t>) Em uma rua plana, uma torre AT é vista por dois observadores X e Y sob ângulos de 30</w:t>
      </w:r>
      <w:r>
        <w:rPr>
          <w:vertAlign w:val="superscript"/>
        </w:rPr>
        <w:t>o</w:t>
      </w:r>
      <w:r>
        <w:t xml:space="preserve"> e 60</w:t>
      </w:r>
      <w:r>
        <w:rPr>
          <w:vertAlign w:val="superscript"/>
        </w:rPr>
        <w:t>o</w:t>
      </w:r>
      <w:r>
        <w:t xml:space="preserve"> com a horizontal, como mostra a figura abaixo.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341880" cy="1421130"/>
            <wp:effectExtent l="0" t="0" r="1270" b="762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Se a distância entre os observadores é de 40m, qual é aproximadamente a altura da torre? (Se necessário, utilize </w:t>
      </w:r>
      <w:r w:rsidRPr="000F7C7C">
        <w:rPr>
          <w:sz w:val="16"/>
          <w:szCs w:val="16"/>
        </w:rPr>
        <w:object w:dxaOrig="340" w:dyaOrig="340">
          <v:shape id="_x0000_i1061" type="#_x0000_t75" style="width:17.35pt;height:17.35pt" o:ole="">
            <v:imagedata r:id="rId90" o:title=""/>
          </v:shape>
          <o:OLEObject Type="Embed" ProgID="Equation.3" ShapeID="_x0000_i1061" DrawAspect="Content" ObjectID="_1507352213" r:id="rId91"/>
        </w:object>
      </w:r>
      <w:r>
        <w:t xml:space="preserve"> = 1,4 e </w:t>
      </w:r>
      <w:r w:rsidRPr="000F7C7C">
        <w:rPr>
          <w:sz w:val="16"/>
          <w:szCs w:val="16"/>
        </w:rPr>
        <w:object w:dxaOrig="320" w:dyaOrig="340">
          <v:shape id="_x0000_i1062" type="#_x0000_t75" style="width:16pt;height:17.35pt" o:ole="">
            <v:imagedata r:id="rId92" o:title=""/>
          </v:shape>
          <o:OLEObject Type="Embed" ProgID="Equation.3" ShapeID="_x0000_i1062" DrawAspect="Content" ObjectID="_1507352214" r:id="rId93"/>
        </w:object>
      </w:r>
      <w:r>
        <w:t xml:space="preserve"> = 1,7):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38m</w:t>
      </w:r>
    </w:p>
    <w:p w:rsidR="00957781" w:rsidRDefault="00957781" w:rsidP="00A7021D">
      <w:pPr>
        <w:ind w:left="-851" w:right="-518"/>
      </w:pPr>
      <w:r>
        <w:t>b) 36m</w:t>
      </w:r>
    </w:p>
    <w:p w:rsidR="00957781" w:rsidRDefault="00957781" w:rsidP="00A7021D">
      <w:pPr>
        <w:ind w:left="-851" w:right="-518"/>
      </w:pPr>
      <w:r>
        <w:t>c) 34m</w:t>
      </w:r>
    </w:p>
    <w:p w:rsidR="00957781" w:rsidRDefault="00957781" w:rsidP="00A7021D">
      <w:pPr>
        <w:ind w:left="-851" w:right="-518"/>
      </w:pPr>
      <w:r>
        <w:t>d) 32m</w:t>
      </w:r>
    </w:p>
    <w:p w:rsidR="00957781" w:rsidRDefault="00957781" w:rsidP="00A7021D">
      <w:pPr>
        <w:ind w:left="-851" w:right="-518"/>
      </w:pPr>
      <w:r>
        <w:t>e) 30m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21 - </w:t>
      </w:r>
      <w:r>
        <w:t>(Fatec) Na figura a seguir, os ângulos assinalados têm as medidas indicadas. Se XY=5m, então a medida de AB, em metros, é igual a:</w:t>
      </w:r>
    </w:p>
    <w:p w:rsidR="00957781" w:rsidRDefault="00957781" w:rsidP="00A7021D">
      <w:pPr>
        <w:ind w:left="-851" w:right="-518"/>
      </w:pPr>
      <w:r>
        <w:t xml:space="preserve">  </w:t>
      </w:r>
      <w:r>
        <w:rPr>
          <w:noProof/>
          <w:sz w:val="16"/>
          <w:szCs w:val="16"/>
        </w:rPr>
        <w:drawing>
          <wp:inline distT="0" distB="0" distL="0" distR="0">
            <wp:extent cx="2088515" cy="2218055"/>
            <wp:effectExtent l="0" t="0" r="6985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a) (</w:t>
      </w:r>
      <w:proofErr w:type="gramStart"/>
      <w:r>
        <w:t>5</w:t>
      </w:r>
      <w:proofErr w:type="gramEnd"/>
      <w:r w:rsidRPr="000F7C7C">
        <w:rPr>
          <w:sz w:val="16"/>
          <w:szCs w:val="16"/>
        </w:rPr>
        <w:object w:dxaOrig="340" w:dyaOrig="300">
          <v:shape id="_x0000_i1063" type="#_x0000_t75" style="width:17.35pt;height:15.35pt" o:ole="">
            <v:imagedata r:id="rId95" o:title=""/>
          </v:shape>
          <o:OLEObject Type="Embed" ProgID="Equation.3" ShapeID="_x0000_i1063" DrawAspect="Content" ObjectID="_1507352215" r:id="rId96"/>
        </w:object>
      </w:r>
      <w:r>
        <w:t>)/2</w:t>
      </w:r>
    </w:p>
    <w:p w:rsidR="00957781" w:rsidRDefault="00957781" w:rsidP="00A7021D">
      <w:pPr>
        <w:ind w:left="-851" w:right="-518"/>
      </w:pPr>
      <w:r>
        <w:t>b) (</w:t>
      </w:r>
      <w:proofErr w:type="gramStart"/>
      <w:r>
        <w:t>5</w:t>
      </w:r>
      <w:proofErr w:type="gramEnd"/>
      <w:r w:rsidRPr="000F7C7C">
        <w:rPr>
          <w:sz w:val="16"/>
          <w:szCs w:val="16"/>
        </w:rPr>
        <w:object w:dxaOrig="440" w:dyaOrig="300">
          <v:shape id="_x0000_i1064" type="#_x0000_t75" style="width:22pt;height:15.35pt" o:ole="">
            <v:imagedata r:id="rId97" o:title=""/>
          </v:shape>
          <o:OLEObject Type="Embed" ProgID="Equation.3" ShapeID="_x0000_i1064" DrawAspect="Content" ObjectID="_1507352216" r:id="rId98"/>
        </w:object>
      </w:r>
      <w:r>
        <w:t>)/2</w:t>
      </w:r>
    </w:p>
    <w:p w:rsidR="00957781" w:rsidRDefault="00957781" w:rsidP="00A7021D">
      <w:pPr>
        <w:ind w:left="-851" w:right="-518"/>
      </w:pPr>
      <w:r>
        <w:t xml:space="preserve">c) </w:t>
      </w:r>
      <w:proofErr w:type="gramStart"/>
      <w:r>
        <w:t>5</w:t>
      </w:r>
      <w:proofErr w:type="gramEnd"/>
      <w:r w:rsidRPr="000F7C7C">
        <w:rPr>
          <w:sz w:val="16"/>
          <w:szCs w:val="16"/>
        </w:rPr>
        <w:object w:dxaOrig="340" w:dyaOrig="320">
          <v:shape id="_x0000_i1065" type="#_x0000_t75" style="width:17.35pt;height:16pt" o:ole="">
            <v:imagedata r:id="rId99" o:title=""/>
          </v:shape>
          <o:OLEObject Type="Embed" ProgID="Equation.3" ShapeID="_x0000_i1065" DrawAspect="Content" ObjectID="_1507352217" r:id="rId100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d) </w:t>
      </w:r>
      <w:proofErr w:type="gramStart"/>
      <w:r>
        <w:t>5</w:t>
      </w:r>
      <w:proofErr w:type="gramEnd"/>
      <w:r w:rsidRPr="000F7C7C">
        <w:rPr>
          <w:sz w:val="16"/>
          <w:szCs w:val="16"/>
        </w:rPr>
        <w:object w:dxaOrig="340" w:dyaOrig="300">
          <v:shape id="_x0000_i1066" type="#_x0000_t75" style="width:17.35pt;height:15.35pt" o:ole="">
            <v:imagedata r:id="rId101" o:title=""/>
          </v:shape>
          <o:OLEObject Type="Embed" ProgID="Equation.3" ShapeID="_x0000_i1066" DrawAspect="Content" ObjectID="_1507352218" r:id="rId102"/>
        </w:object>
      </w:r>
    </w:p>
    <w:p w:rsidR="00957781" w:rsidRDefault="00957781" w:rsidP="00A7021D">
      <w:pPr>
        <w:ind w:left="-851" w:right="-518"/>
      </w:pPr>
      <w:r>
        <w:t>e) 5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22 - </w:t>
      </w:r>
      <w:r>
        <w:t>(UFC) Na figura ao lado, o triângulo ABC é retângulo em B. O cosseno do ângulo BÂC é: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075815" cy="963930"/>
            <wp:effectExtent l="0" t="0" r="635" b="762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a) </w:t>
      </w:r>
      <w:r w:rsidRPr="00C835E5">
        <w:rPr>
          <w:position w:val="-24"/>
        </w:rPr>
        <w:object w:dxaOrig="320" w:dyaOrig="620">
          <v:shape id="_x0000_i1067" type="#_x0000_t75" style="width:16pt;height:31.35pt" o:ole="">
            <v:imagedata r:id="rId104" o:title=""/>
          </v:shape>
          <o:OLEObject Type="Embed" ProgID="Equation.3" ShapeID="_x0000_i1067" DrawAspect="Content" ObjectID="_1507352219" r:id="rId105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b) </w:t>
      </w:r>
      <w:r w:rsidRPr="00C835E5">
        <w:rPr>
          <w:position w:val="-24"/>
        </w:rPr>
        <w:object w:dxaOrig="320" w:dyaOrig="620">
          <v:shape id="_x0000_i1068" type="#_x0000_t75" style="width:16pt;height:31.35pt" o:ole="">
            <v:imagedata r:id="rId106" o:title=""/>
          </v:shape>
          <o:OLEObject Type="Embed" ProgID="Equation.3" ShapeID="_x0000_i1068" DrawAspect="Content" ObjectID="_1507352220" r:id="rId107"/>
        </w:object>
      </w:r>
    </w:p>
    <w:p w:rsidR="00957781" w:rsidRDefault="00957781" w:rsidP="00A7021D">
      <w:pPr>
        <w:ind w:left="-851" w:right="-518"/>
      </w:pPr>
      <w:r>
        <w:t xml:space="preserve">c) </w:t>
      </w:r>
      <w:r w:rsidRPr="00C835E5">
        <w:rPr>
          <w:position w:val="-24"/>
        </w:rPr>
        <w:object w:dxaOrig="320" w:dyaOrig="620">
          <v:shape id="_x0000_i1069" type="#_x0000_t75" style="width:16pt;height:31.35pt" o:ole="">
            <v:imagedata r:id="rId108" o:title=""/>
          </v:shape>
          <o:OLEObject Type="Embed" ProgID="Equation.3" ShapeID="_x0000_i1069" DrawAspect="Content" ObjectID="_1507352221" r:id="rId109"/>
        </w:object>
      </w:r>
    </w:p>
    <w:p w:rsidR="00957781" w:rsidRDefault="00957781" w:rsidP="00A7021D">
      <w:pPr>
        <w:ind w:left="-851" w:right="-518"/>
      </w:pPr>
      <w:r>
        <w:t xml:space="preserve">d) </w:t>
      </w:r>
      <w:r w:rsidRPr="00C835E5">
        <w:rPr>
          <w:position w:val="-24"/>
        </w:rPr>
        <w:object w:dxaOrig="320" w:dyaOrig="620">
          <v:shape id="_x0000_i1070" type="#_x0000_t75" style="width:16pt;height:31.35pt" o:ole="">
            <v:imagedata r:id="rId110" o:title=""/>
          </v:shape>
          <o:OLEObject Type="Embed" ProgID="Equation.3" ShapeID="_x0000_i1070" DrawAspect="Content" ObjectID="_1507352222" r:id="rId111"/>
        </w:object>
      </w:r>
    </w:p>
    <w:p w:rsidR="00957781" w:rsidRDefault="00957781" w:rsidP="00A7021D">
      <w:pPr>
        <w:ind w:left="-851" w:right="-518"/>
      </w:pPr>
      <w:r>
        <w:t xml:space="preserve">e) </w:t>
      </w:r>
      <w:r w:rsidRPr="00C835E5">
        <w:rPr>
          <w:position w:val="-24"/>
        </w:rPr>
        <w:object w:dxaOrig="320" w:dyaOrig="620">
          <v:shape id="_x0000_i1071" type="#_x0000_t75" style="width:16pt;height:31.35pt" o:ole="">
            <v:imagedata r:id="rId112" o:title=""/>
          </v:shape>
          <o:OLEObject Type="Embed" ProgID="Equation.3" ShapeID="_x0000_i1071" DrawAspect="Content" ObjectID="_1507352223" r:id="rId113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23 - </w:t>
      </w:r>
      <w:r>
        <w:t xml:space="preserve">(Mack) Na figura, a medida da bissetriz AD é: 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322830" cy="902335"/>
            <wp:effectExtent l="0" t="0" r="1270" b="0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a) 2</w:t>
      </w:r>
    </w:p>
    <w:p w:rsidR="00957781" w:rsidRDefault="00957781" w:rsidP="00A7021D">
      <w:pPr>
        <w:ind w:left="-851" w:right="-518"/>
      </w:pPr>
      <w:r>
        <w:t>b) 1</w:t>
      </w:r>
    </w:p>
    <w:p w:rsidR="00957781" w:rsidRDefault="00957781" w:rsidP="00A7021D">
      <w:pPr>
        <w:ind w:left="-851" w:right="-518"/>
      </w:pPr>
      <w:r>
        <w:t xml:space="preserve">c) </w:t>
      </w:r>
      <w:r w:rsidRPr="003775D3">
        <w:rPr>
          <w:position w:val="-22"/>
        </w:rPr>
        <w:object w:dxaOrig="220" w:dyaOrig="560">
          <v:shape id="_x0000_i1072" type="#_x0000_t75" style="width:11.35pt;height:28pt" o:ole="">
            <v:imagedata r:id="rId13" o:title=""/>
          </v:shape>
          <o:OLEObject Type="Embed" ProgID="Equation.3" ShapeID="_x0000_i1072" DrawAspect="Content" ObjectID="_1507352224" r:id="rId115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d) </w:t>
      </w:r>
      <w:r w:rsidRPr="000F7C7C">
        <w:rPr>
          <w:position w:val="-22"/>
        </w:rPr>
        <w:object w:dxaOrig="220" w:dyaOrig="560">
          <v:shape id="_x0000_i1073" type="#_x0000_t75" style="width:11.35pt;height:28pt" o:ole="">
            <v:imagedata r:id="rId116" o:title=""/>
          </v:shape>
          <o:OLEObject Type="Embed" ProgID="Equation.3" ShapeID="_x0000_i1073" DrawAspect="Content" ObjectID="_1507352225" r:id="rId117"/>
        </w:object>
      </w:r>
      <w:r>
        <w:t xml:space="preserve"> </w:t>
      </w:r>
    </w:p>
    <w:p w:rsidR="00957781" w:rsidRDefault="00957781" w:rsidP="00A7021D">
      <w:pPr>
        <w:ind w:left="-851" w:right="-518"/>
        <w:rPr>
          <w:color w:val="000000"/>
        </w:rPr>
      </w:pPr>
      <w:r>
        <w:t>e) 3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  <w:rPr>
          <w:color w:val="000000"/>
        </w:rPr>
      </w:pPr>
      <w:r>
        <w:rPr>
          <w:b/>
          <w:i/>
        </w:rPr>
        <w:t xml:space="preserve">Questão 24 - </w:t>
      </w:r>
      <w:r>
        <w:t>(</w:t>
      </w:r>
      <w:proofErr w:type="gramStart"/>
      <w:r>
        <w:t>Fuvest</w:t>
      </w:r>
      <w:proofErr w:type="gramEnd"/>
      <w:r>
        <w:t>) Na figura, ABC e CDE são triângulos retângulos, AB = 1, BC = e BE = 2DE. Logo, a medida de AE é:</w:t>
      </w:r>
      <w:r>
        <w:rPr>
          <w:color w:val="000000"/>
        </w:rPr>
        <w:t xml:space="preserve"> 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229360" cy="2038985"/>
            <wp:effectExtent l="0" t="0" r="8890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 xml:space="preserve">a) </w:t>
      </w:r>
      <w:r w:rsidRPr="000F7C7C">
        <w:rPr>
          <w:sz w:val="16"/>
          <w:szCs w:val="16"/>
        </w:rPr>
        <w:object w:dxaOrig="380" w:dyaOrig="580">
          <v:shape id="_x0000_i1074" type="#_x0000_t75" style="width:18.65pt;height:29.35pt" o:ole="">
            <v:imagedata r:id="rId119" o:title=""/>
          </v:shape>
          <o:OLEObject Type="Embed" ProgID="Equation.3" ShapeID="_x0000_i1074" DrawAspect="Content" ObjectID="_1507352226" r:id="rId120"/>
        </w:object>
      </w:r>
      <w:r>
        <w:t xml:space="preserve"> </w:t>
      </w:r>
    </w:p>
    <w:p w:rsidR="00957781" w:rsidRDefault="00957781" w:rsidP="00A7021D">
      <w:pPr>
        <w:ind w:left="-851" w:right="-518"/>
      </w:pPr>
      <w:r>
        <w:t xml:space="preserve">b) </w:t>
      </w:r>
      <w:r w:rsidRPr="000F7C7C">
        <w:rPr>
          <w:sz w:val="16"/>
          <w:szCs w:val="16"/>
        </w:rPr>
        <w:object w:dxaOrig="380" w:dyaOrig="580">
          <v:shape id="_x0000_i1075" type="#_x0000_t75" style="width:18.65pt;height:29.35pt" o:ole="">
            <v:imagedata r:id="rId121" o:title=""/>
          </v:shape>
          <o:OLEObject Type="Embed" ProgID="Equation.3" ShapeID="_x0000_i1075" DrawAspect="Content" ObjectID="_1507352227" r:id="rId122"/>
        </w:object>
      </w:r>
    </w:p>
    <w:p w:rsidR="00957781" w:rsidRDefault="00957781" w:rsidP="00A7021D">
      <w:pPr>
        <w:ind w:left="-851" w:right="-518"/>
      </w:pPr>
      <w:r>
        <w:t xml:space="preserve">c) </w:t>
      </w:r>
      <w:r w:rsidRPr="000F7C7C">
        <w:rPr>
          <w:sz w:val="16"/>
          <w:szCs w:val="16"/>
        </w:rPr>
        <w:object w:dxaOrig="380" w:dyaOrig="580">
          <v:shape id="_x0000_i1076" type="#_x0000_t75" style="width:18.65pt;height:29.35pt" o:ole="">
            <v:imagedata r:id="rId123" o:title=""/>
          </v:shape>
          <o:OLEObject Type="Embed" ProgID="Equation.3" ShapeID="_x0000_i1076" DrawAspect="Content" ObjectID="_1507352228" r:id="rId124"/>
        </w:object>
      </w:r>
    </w:p>
    <w:p w:rsidR="00957781" w:rsidRDefault="00957781" w:rsidP="00A7021D">
      <w:pPr>
        <w:ind w:left="-851" w:right="-518"/>
      </w:pPr>
      <w:r>
        <w:t xml:space="preserve">d) </w:t>
      </w:r>
      <w:r w:rsidRPr="000F7C7C">
        <w:rPr>
          <w:sz w:val="16"/>
          <w:szCs w:val="16"/>
        </w:rPr>
        <w:object w:dxaOrig="380" w:dyaOrig="580">
          <v:shape id="_x0000_i1077" type="#_x0000_t75" style="width:18.65pt;height:29.35pt" o:ole="">
            <v:imagedata r:id="rId125" o:title=""/>
          </v:shape>
          <o:OLEObject Type="Embed" ProgID="Equation.3" ShapeID="_x0000_i1077" DrawAspect="Content" ObjectID="_1507352229" r:id="rId126"/>
        </w:object>
      </w:r>
    </w:p>
    <w:p w:rsidR="00957781" w:rsidRDefault="00957781" w:rsidP="00A7021D">
      <w:pPr>
        <w:ind w:left="-851" w:right="-518"/>
      </w:pPr>
      <w:r>
        <w:t xml:space="preserve">e) </w:t>
      </w:r>
      <w:r w:rsidRPr="000F7C7C">
        <w:rPr>
          <w:sz w:val="16"/>
          <w:szCs w:val="16"/>
        </w:rPr>
        <w:object w:dxaOrig="460" w:dyaOrig="580">
          <v:shape id="_x0000_i1078" type="#_x0000_t75" style="width:22.65pt;height:29.35pt" o:ole="">
            <v:imagedata r:id="rId127" o:title=""/>
          </v:shape>
          <o:OLEObject Type="Embed" ProgID="Equation.3" ShapeID="_x0000_i1078" DrawAspect="Content" ObjectID="_1507352230" r:id="rId128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  <w:rPr>
          <w:color w:val="000000"/>
        </w:rPr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25 - </w:t>
      </w:r>
      <w:r>
        <w:t xml:space="preserve">(Mack) Na figura, o triângulo ABC é </w:t>
      </w:r>
      <w:proofErr w:type="spellStart"/>
      <w:r>
        <w:t>eqüilátero</w:t>
      </w:r>
      <w:proofErr w:type="spellEnd"/>
      <w:r>
        <w:t xml:space="preserve"> e o segmento BD é perpendicular ao plano do triângulo.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686560" cy="2322830"/>
            <wp:effectExtent l="0" t="0" r="8890" b="1270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  <w:r>
        <w:t>Se M é o ponto médio de AC e a medida de BD é a metade da medida do lado do triângulo, então o ângulo MDB mede:</w:t>
      </w:r>
    </w:p>
    <w:p w:rsidR="00957781" w:rsidRDefault="00957781" w:rsidP="00A7021D">
      <w:pPr>
        <w:ind w:left="-851" w:right="-518"/>
      </w:pPr>
      <w:r>
        <w:t xml:space="preserve">a) 45° </w:t>
      </w:r>
    </w:p>
    <w:p w:rsidR="00957781" w:rsidRDefault="00957781" w:rsidP="00A7021D">
      <w:pPr>
        <w:ind w:left="-851" w:right="-518"/>
      </w:pPr>
      <w:r>
        <w:t xml:space="preserve">b) 30° </w:t>
      </w:r>
    </w:p>
    <w:p w:rsidR="00957781" w:rsidRDefault="00957781" w:rsidP="00A7021D">
      <w:pPr>
        <w:ind w:left="-851" w:right="-518"/>
      </w:pPr>
      <w:r>
        <w:t>c) 60°</w:t>
      </w:r>
    </w:p>
    <w:p w:rsidR="00957781" w:rsidRDefault="00957781" w:rsidP="00A7021D">
      <w:pPr>
        <w:ind w:left="-851" w:right="-518"/>
      </w:pPr>
      <w:r>
        <w:t xml:space="preserve">d) 22,5° </w:t>
      </w:r>
    </w:p>
    <w:p w:rsidR="00957781" w:rsidRDefault="00957781" w:rsidP="00A7021D">
      <w:pPr>
        <w:ind w:left="-851" w:right="-518"/>
      </w:pPr>
      <w:r>
        <w:t>e) 15°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26 - </w:t>
      </w:r>
      <w:r>
        <w:t xml:space="preserve">(Mack) Na figura, quaisquer que sejam </w:t>
      </w:r>
      <w:r>
        <w:rPr>
          <w:rFonts w:ascii="Symbol" w:hAnsi="Symbol" w:cs="Symbol"/>
        </w:rPr>
        <w:t></w:t>
      </w:r>
      <w:r>
        <w:rPr>
          <w:rFonts w:ascii="Symbol" w:hAnsi="Symbol" w:cs="Symbol"/>
          <w:sz w:val="22"/>
          <w:szCs w:val="22"/>
        </w:rPr>
        <w:t></w:t>
      </w:r>
      <w:r>
        <w:t xml:space="preserve">e </w:t>
      </w:r>
      <w:r>
        <w:rPr>
          <w:rFonts w:ascii="Symbol" w:hAnsi="Symbol" w:cs="Symbol"/>
        </w:rPr>
        <w:t></w:t>
      </w:r>
      <w:r>
        <w:t xml:space="preserve">, </w:t>
      </w:r>
      <w:proofErr w:type="spellStart"/>
      <w:r>
        <w:t>sen</w:t>
      </w:r>
      <w:proofErr w:type="spellEnd"/>
      <w:r>
        <w:rPr>
          <w:rFonts w:ascii="Symbol" w:hAnsi="Symbol" w:cs="Symbol"/>
        </w:rPr>
        <w:t></w:t>
      </w:r>
      <w:r>
        <w:rPr>
          <w:rFonts w:ascii="Symbol" w:hAnsi="Symbol" w:cs="Symbol"/>
          <w:color w:val="000000"/>
        </w:rPr>
        <w:t></w:t>
      </w:r>
      <w:proofErr w:type="gramStart"/>
      <w:r>
        <w:t>é</w:t>
      </w:r>
      <w:proofErr w:type="gramEnd"/>
      <w:r>
        <w:t xml:space="preserve"> sempre igual a:</w:t>
      </w:r>
    </w:p>
    <w:p w:rsidR="00957781" w:rsidRDefault="00957781" w:rsidP="00A7021D">
      <w:pPr>
        <w:ind w:left="-851" w:right="-518"/>
        <w:rPr>
          <w:rFonts w:ascii="Symbol" w:hAnsi="Symbol" w:cs="Symbol"/>
          <w:color w:val="000000"/>
        </w:rPr>
      </w:pPr>
      <w:r>
        <w:rPr>
          <w:noProof/>
          <w:sz w:val="16"/>
          <w:szCs w:val="16"/>
        </w:rPr>
        <w:drawing>
          <wp:inline distT="0" distB="0" distL="0" distR="0">
            <wp:extent cx="1933575" cy="1198880"/>
            <wp:effectExtent l="0" t="0" r="9525" b="127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  <w:rPr>
          <w:rFonts w:ascii="Symbol" w:hAnsi="Symbol" w:cs="Symbol"/>
          <w:sz w:val="22"/>
          <w:szCs w:val="22"/>
          <w:lang w:val="en-US"/>
        </w:rPr>
      </w:pPr>
      <w:r>
        <w:rPr>
          <w:lang w:val="en-US"/>
        </w:rPr>
        <w:t xml:space="preserve">a) </w:t>
      </w:r>
      <w:proofErr w:type="gramStart"/>
      <w:r>
        <w:rPr>
          <w:lang w:val="en-US"/>
        </w:rPr>
        <w:t>cos</w:t>
      </w:r>
      <w:proofErr w:type="gramEnd"/>
      <w:r>
        <w:rPr>
          <w:lang w:val="en-US"/>
        </w:rPr>
        <w:t xml:space="preserve"> </w:t>
      </w:r>
      <w:r>
        <w:rPr>
          <w:rFonts w:ascii="Symbol" w:hAnsi="Symbol" w:cs="Symbol"/>
        </w:rPr>
        <w:t></w:t>
      </w:r>
    </w:p>
    <w:p w:rsidR="00957781" w:rsidRDefault="00957781" w:rsidP="00A7021D">
      <w:pPr>
        <w:ind w:left="-851" w:right="-518"/>
        <w:rPr>
          <w:rFonts w:ascii="Symbol" w:hAnsi="Symbol" w:cs="Symbol"/>
          <w:sz w:val="22"/>
          <w:szCs w:val="22"/>
          <w:lang w:val="en-US"/>
        </w:rPr>
      </w:pPr>
      <w:r>
        <w:rPr>
          <w:lang w:val="en-US"/>
        </w:rPr>
        <w:t xml:space="preserve">b) </w:t>
      </w:r>
      <w:proofErr w:type="gramStart"/>
      <w:r>
        <w:rPr>
          <w:lang w:val="en-US"/>
        </w:rPr>
        <w:t>sen2</w:t>
      </w:r>
      <w:proofErr w:type="gramEnd"/>
      <w:r>
        <w:rPr>
          <w:rFonts w:ascii="Symbol" w:hAnsi="Symbol" w:cs="Symbol"/>
        </w:rPr>
        <w:t></w:t>
      </w:r>
    </w:p>
    <w:p w:rsidR="00957781" w:rsidRPr="002B4591" w:rsidRDefault="00957781" w:rsidP="00A7021D">
      <w:pPr>
        <w:ind w:left="-851" w:right="-518"/>
        <w:rPr>
          <w:rFonts w:ascii="Symbol" w:hAnsi="Symbol" w:cs="Symbol"/>
          <w:sz w:val="22"/>
          <w:szCs w:val="22"/>
          <w:lang w:val="en-US"/>
        </w:rPr>
      </w:pPr>
      <w:r w:rsidRPr="002B4591">
        <w:rPr>
          <w:lang w:val="en-US"/>
        </w:rPr>
        <w:t xml:space="preserve">c) </w:t>
      </w:r>
      <w:proofErr w:type="gramStart"/>
      <w:r w:rsidRPr="002B4591">
        <w:rPr>
          <w:lang w:val="en-US"/>
        </w:rPr>
        <w:t>sen2</w:t>
      </w:r>
      <w:proofErr w:type="gramEnd"/>
      <w:r>
        <w:rPr>
          <w:rFonts w:ascii="Symbol" w:hAnsi="Symbol" w:cs="Symbol"/>
        </w:rPr>
        <w:t></w:t>
      </w:r>
    </w:p>
    <w:p w:rsidR="00957781" w:rsidRDefault="00957781" w:rsidP="00A7021D">
      <w:pPr>
        <w:ind w:left="-851" w:right="-518"/>
        <w:rPr>
          <w:rFonts w:ascii="Symbol" w:hAnsi="Symbol" w:cs="Symbol"/>
          <w:sz w:val="22"/>
          <w:szCs w:val="22"/>
        </w:rPr>
      </w:pPr>
      <w:r>
        <w:t>d) cos</w:t>
      </w:r>
      <w:r>
        <w:rPr>
          <w:rFonts w:ascii="Symbol" w:hAnsi="Symbol" w:cs="Symbol"/>
        </w:rPr>
        <w:t></w:t>
      </w:r>
    </w:p>
    <w:p w:rsidR="00957781" w:rsidRDefault="00957781" w:rsidP="00A7021D">
      <w:pPr>
        <w:ind w:left="-851" w:right="-518"/>
        <w:rPr>
          <w:color w:val="000000"/>
        </w:rPr>
      </w:pPr>
      <w:r>
        <w:t>e) cos2</w:t>
      </w:r>
      <w:r>
        <w:rPr>
          <w:rFonts w:ascii="Symbol" w:hAnsi="Symbol" w:cs="Symbol"/>
        </w:rPr>
        <w:t>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27 - </w:t>
      </w:r>
      <w:r>
        <w:t>(FEI) A soma de todos os coeficientes do desenvolvimento de (14x -13y)</w:t>
      </w:r>
      <w:r>
        <w:rPr>
          <w:vertAlign w:val="superscript"/>
        </w:rPr>
        <w:t>237</w:t>
      </w:r>
      <w:r>
        <w:t xml:space="preserve"> é:</w:t>
      </w:r>
    </w:p>
    <w:p w:rsidR="00957781" w:rsidRDefault="00957781" w:rsidP="00A7021D">
      <w:pPr>
        <w:ind w:left="-851" w:right="-518"/>
      </w:pPr>
      <w:r>
        <w:t>a) 0</w:t>
      </w:r>
    </w:p>
    <w:p w:rsidR="00957781" w:rsidRDefault="00957781" w:rsidP="00A7021D">
      <w:pPr>
        <w:ind w:left="-851" w:right="-518"/>
      </w:pPr>
      <w:r>
        <w:t>b) 1</w:t>
      </w:r>
    </w:p>
    <w:p w:rsidR="00957781" w:rsidRDefault="00957781" w:rsidP="00A7021D">
      <w:pPr>
        <w:ind w:left="-851" w:right="-518"/>
      </w:pPr>
      <w:r>
        <w:t>c) -1</w:t>
      </w:r>
    </w:p>
    <w:p w:rsidR="00957781" w:rsidRDefault="00957781" w:rsidP="00A7021D">
      <w:pPr>
        <w:ind w:left="-851" w:right="-518"/>
      </w:pPr>
      <w:r>
        <w:t>d) 331.237</w:t>
      </w:r>
    </w:p>
    <w:p w:rsidR="00957781" w:rsidRDefault="00957781" w:rsidP="00A7021D">
      <w:pPr>
        <w:ind w:left="-851" w:right="-518"/>
      </w:pPr>
      <w:r>
        <w:t>e) 1.973.747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28 - </w:t>
      </w:r>
      <w:r>
        <w:t>(FGV) A soma dos coeficientes do desenvolvimento de (2x + y)</w:t>
      </w:r>
      <w:r>
        <w:rPr>
          <w:vertAlign w:val="superscript"/>
        </w:rPr>
        <w:t xml:space="preserve">5 </w:t>
      </w:r>
      <w:r>
        <w:t>é igual a: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81</w:t>
      </w:r>
    </w:p>
    <w:p w:rsidR="00957781" w:rsidRDefault="00957781" w:rsidP="00A7021D">
      <w:pPr>
        <w:ind w:left="-851" w:right="-518"/>
      </w:pPr>
      <w:r>
        <w:t>b) 128</w:t>
      </w:r>
    </w:p>
    <w:p w:rsidR="00957781" w:rsidRDefault="00957781" w:rsidP="00A7021D">
      <w:pPr>
        <w:ind w:left="-851" w:right="-518"/>
      </w:pPr>
      <w:r>
        <w:t>c) 243</w:t>
      </w:r>
    </w:p>
    <w:p w:rsidR="00957781" w:rsidRDefault="00957781" w:rsidP="00A7021D">
      <w:pPr>
        <w:ind w:left="-851" w:right="-518"/>
      </w:pPr>
      <w:r>
        <w:t>d) 512</w:t>
      </w:r>
    </w:p>
    <w:p w:rsidR="00957781" w:rsidRDefault="00957781" w:rsidP="00A7021D">
      <w:pPr>
        <w:ind w:left="-851" w:right="-518"/>
        <w:rPr>
          <w:color w:val="000000"/>
        </w:rPr>
      </w:pPr>
      <w:r>
        <w:t>e) 729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29 - </w:t>
      </w:r>
      <w:r>
        <w:t>(Mack) Lembrando o desenvolvimento do binômio de Newton, o valor da expressão mostrado a seguir, é:</w:t>
      </w:r>
      <w:proofErr w:type="gramStart"/>
      <w:r>
        <w:t xml:space="preserve">  </w:t>
      </w:r>
    </w:p>
    <w:proofErr w:type="gramEnd"/>
    <w:p w:rsidR="00957781" w:rsidRDefault="00957781" w:rsidP="00A7021D">
      <w:pPr>
        <w:ind w:left="-851" w:right="-518"/>
      </w:pPr>
      <w:r w:rsidRPr="000F7C7C">
        <w:rPr>
          <w:sz w:val="16"/>
          <w:szCs w:val="16"/>
        </w:rPr>
        <w:object w:dxaOrig="2620" w:dyaOrig="680">
          <v:shape id="_x0000_i1079" type="#_x0000_t75" style="width:130.65pt;height:34pt" o:ole="">
            <v:imagedata r:id="rId131" o:title=""/>
          </v:shape>
          <o:OLEObject Type="Embed" ProgID="Equation.3" ShapeID="_x0000_i1079" DrawAspect="Content" ObjectID="_1507352231" r:id="rId132"/>
        </w:object>
      </w:r>
    </w:p>
    <w:p w:rsidR="00957781" w:rsidRDefault="00957781" w:rsidP="00A7021D">
      <w:pPr>
        <w:ind w:left="-851" w:right="-518"/>
      </w:pPr>
      <w:r>
        <w:t>a) 8</w:t>
      </w:r>
    </w:p>
    <w:p w:rsidR="00957781" w:rsidRDefault="00957781" w:rsidP="00A7021D">
      <w:pPr>
        <w:ind w:left="-851" w:right="-518"/>
      </w:pPr>
      <w:r>
        <w:t>b) 6</w:t>
      </w:r>
    </w:p>
    <w:p w:rsidR="00957781" w:rsidRDefault="00957781" w:rsidP="00A7021D">
      <w:pPr>
        <w:ind w:left="-851" w:right="-518"/>
      </w:pPr>
      <w:r>
        <w:t>c) 3</w:t>
      </w:r>
    </w:p>
    <w:p w:rsidR="00957781" w:rsidRDefault="00957781" w:rsidP="00A7021D">
      <w:pPr>
        <w:ind w:left="-851" w:right="-518"/>
      </w:pPr>
      <w:r>
        <w:t>d) 5</w:t>
      </w:r>
    </w:p>
    <w:p w:rsidR="00957781" w:rsidRDefault="00957781" w:rsidP="00A7021D">
      <w:pPr>
        <w:ind w:left="-851" w:right="-518"/>
      </w:pPr>
      <w:r>
        <w:t>e) 2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30 - </w:t>
      </w:r>
      <w:r>
        <w:t>(</w:t>
      </w:r>
      <w:proofErr w:type="spellStart"/>
      <w:proofErr w:type="gramStart"/>
      <w:r>
        <w:t>Fuvest</w:t>
      </w:r>
      <w:proofErr w:type="spellEnd"/>
      <w:proofErr w:type="gramEnd"/>
      <w:r>
        <w:t xml:space="preserve">) Lembrando que </w:t>
      </w:r>
      <w:r>
        <w:object w:dxaOrig="1359" w:dyaOrig="620">
          <v:shape id="_x0000_i1080" type="#_x0000_t75" style="width:68pt;height:31.35pt" o:ole="">
            <v:imagedata r:id="rId133" o:title=""/>
          </v:shape>
          <o:OLEObject Type="Embed" ProgID="Equation.3" ShapeID="_x0000_i1080" DrawAspect="Content" ObjectID="_1507352232" r:id="rId134"/>
        </w:object>
      </w:r>
    </w:p>
    <w:p w:rsidR="00957781" w:rsidRDefault="00957781" w:rsidP="00A7021D">
      <w:pPr>
        <w:ind w:left="-851" w:right="-518"/>
        <w:rPr>
          <w:b/>
          <w:bCs/>
        </w:rPr>
      </w:pPr>
      <w:r>
        <w:t xml:space="preserve">a) calcule </w:t>
      </w:r>
      <w:r>
        <w:object w:dxaOrig="380" w:dyaOrig="620">
          <v:shape id="_x0000_i1081" type="#_x0000_t75" style="width:18.65pt;height:31.35pt" o:ole="">
            <v:imagedata r:id="rId135" o:title=""/>
          </v:shape>
          <o:OLEObject Type="Embed" ProgID="Equation.3" ShapeID="_x0000_i1081" DrawAspect="Content" ObjectID="_1507352233" r:id="rId136"/>
        </w:object>
      </w:r>
    </w:p>
    <w:p w:rsidR="00957781" w:rsidRDefault="00957781" w:rsidP="00A7021D">
      <w:pPr>
        <w:ind w:left="-851" w:right="-518"/>
      </w:pPr>
      <w:r>
        <w:rPr>
          <w:b/>
          <w:bCs/>
        </w:rPr>
        <w:t xml:space="preserve"> </w:t>
      </w:r>
      <w:r>
        <w:t>b) Simplifique a fração</w:t>
      </w:r>
      <w:r>
        <w:object w:dxaOrig="499" w:dyaOrig="1260">
          <v:shape id="_x0000_i1082" type="#_x0000_t75" style="width:24.65pt;height:63.35pt" o:ole="">
            <v:imagedata r:id="rId137" o:title=""/>
          </v:shape>
          <o:OLEObject Type="Embed" ProgID="Equation.3" ShapeID="_x0000_i1082" DrawAspect="Content" ObjectID="_1507352234" r:id="rId138"/>
        </w:object>
      </w:r>
    </w:p>
    <w:p w:rsidR="00957781" w:rsidRDefault="00957781" w:rsidP="00A7021D">
      <w:pPr>
        <w:ind w:left="-851" w:right="-518"/>
        <w:rPr>
          <w:vertAlign w:val="superscript"/>
        </w:rPr>
      </w:pPr>
      <w:r>
        <w:t xml:space="preserve">c) determine os inteiros </w:t>
      </w:r>
      <w:r>
        <w:rPr>
          <w:b/>
          <w:bCs/>
        </w:rPr>
        <w:t>n</w:t>
      </w:r>
      <w:r>
        <w:t xml:space="preserve"> e </w:t>
      </w:r>
      <w:r>
        <w:rPr>
          <w:b/>
          <w:bCs/>
        </w:rPr>
        <w:t>p</w:t>
      </w:r>
      <w:r>
        <w:t xml:space="preserve"> de modo que </w:t>
      </w:r>
      <w:r>
        <w:object w:dxaOrig="2020" w:dyaOrig="880">
          <v:shape id="_x0000_i1083" type="#_x0000_t75" style="width:101.35pt;height:44pt" o:ole="">
            <v:imagedata r:id="rId139" o:title=""/>
          </v:shape>
          <o:OLEObject Type="Embed" ProgID="Equation.3" ShapeID="_x0000_i1083" DrawAspect="Content" ObjectID="_1507352235" r:id="rId140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31 - </w:t>
      </w:r>
      <w:r>
        <w:t>(Mack) No desenvolvimento (x</w:t>
      </w:r>
      <w:r>
        <w:rPr>
          <w:vertAlign w:val="superscript"/>
        </w:rPr>
        <w:t>2</w:t>
      </w:r>
      <w:r>
        <w:t xml:space="preserve"> +</w:t>
      </w:r>
      <w:r w:rsidRPr="000F7C7C">
        <w:rPr>
          <w:sz w:val="16"/>
          <w:szCs w:val="16"/>
        </w:rPr>
        <w:object w:dxaOrig="220" w:dyaOrig="540">
          <v:shape id="_x0000_i1084" type="#_x0000_t75" style="width:11.35pt;height:27.35pt" o:ole="">
            <v:imagedata r:id="rId141" o:title=""/>
          </v:shape>
          <o:OLEObject Type="Embed" ProgID="Equation.3" ShapeID="_x0000_i1084" DrawAspect="Content" ObjectID="_1507352236" r:id="rId142"/>
        </w:object>
      </w:r>
      <w:r>
        <w:t>)</w:t>
      </w:r>
      <w:proofErr w:type="gramStart"/>
      <w:r>
        <w:rPr>
          <w:vertAlign w:val="superscript"/>
        </w:rPr>
        <w:t>t</w:t>
      </w:r>
      <w:r>
        <w:t xml:space="preserve"> ,</w:t>
      </w:r>
      <w:proofErr w:type="gramEnd"/>
      <w:r>
        <w:t xml:space="preserve"> t </w:t>
      </w:r>
      <w:r>
        <w:rPr>
          <w:rFonts w:ascii="Symbol" w:hAnsi="Symbol" w:cs="Symbol"/>
        </w:rPr>
        <w:t></w:t>
      </w:r>
      <w:r>
        <w:t xml:space="preserve"> IN, os coeficientes binominais do quarto e do décimo-terceiro termos são iguais. Então o termo independente de x é o:</w:t>
      </w:r>
    </w:p>
    <w:p w:rsidR="00957781" w:rsidRDefault="00957781" w:rsidP="00A7021D">
      <w:pPr>
        <w:ind w:left="-851" w:right="-518"/>
      </w:pPr>
      <w:r>
        <w:t>a) décimo.</w:t>
      </w:r>
    </w:p>
    <w:p w:rsidR="00957781" w:rsidRDefault="00957781" w:rsidP="00A7021D">
      <w:pPr>
        <w:ind w:left="-851" w:right="-518"/>
      </w:pPr>
      <w:r>
        <w:t>b) décimo-primeiro.</w:t>
      </w:r>
    </w:p>
    <w:p w:rsidR="00957781" w:rsidRDefault="00957781" w:rsidP="00A7021D">
      <w:pPr>
        <w:ind w:left="-851" w:right="-518"/>
      </w:pPr>
      <w:r>
        <w:t>c) nono.</w:t>
      </w:r>
    </w:p>
    <w:p w:rsidR="00957781" w:rsidRDefault="00957781" w:rsidP="00A7021D">
      <w:pPr>
        <w:ind w:left="-851" w:right="-518"/>
      </w:pPr>
      <w:r>
        <w:t>d) décimo-segundo.</w:t>
      </w:r>
    </w:p>
    <w:p w:rsidR="00957781" w:rsidRDefault="00957781" w:rsidP="00A7021D">
      <w:pPr>
        <w:ind w:left="-851" w:right="-518"/>
      </w:pPr>
      <w:r>
        <w:t>e) oitavo.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32 - </w:t>
      </w:r>
      <w:r>
        <w:t>(AFA) No desenvolvimento de (x + 2)</w:t>
      </w:r>
      <w:r>
        <w:rPr>
          <w:vertAlign w:val="superscript"/>
        </w:rPr>
        <w:t>n</w:t>
      </w:r>
      <w:r>
        <w:t>x</w:t>
      </w:r>
      <w:r>
        <w:rPr>
          <w:vertAlign w:val="superscript"/>
        </w:rPr>
        <w:t>3</w:t>
      </w:r>
      <w:r>
        <w:t>, o coeficiente de x</w:t>
      </w:r>
      <w:r>
        <w:rPr>
          <w:vertAlign w:val="superscript"/>
        </w:rPr>
        <w:t>n+1</w:t>
      </w:r>
      <w:r>
        <w:t xml:space="preserve"> </w:t>
      </w:r>
      <w:proofErr w:type="gramStart"/>
      <w:r>
        <w:t>é</w:t>
      </w:r>
      <w:proofErr w:type="gramEnd"/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 xml:space="preserve">a) </w:t>
      </w:r>
      <w:r w:rsidRPr="000F7C7C">
        <w:rPr>
          <w:sz w:val="16"/>
          <w:szCs w:val="16"/>
        </w:rPr>
        <w:object w:dxaOrig="720" w:dyaOrig="540">
          <v:shape id="_x0000_i1085" type="#_x0000_t75" style="width:36pt;height:27.35pt" o:ole="">
            <v:imagedata r:id="rId143" o:title=""/>
          </v:shape>
          <o:OLEObject Type="Embed" ProgID="Equation.3" ShapeID="_x0000_i1085" DrawAspect="Content" ObjectID="_1507352237" r:id="rId144"/>
        </w:object>
      </w:r>
      <w:r>
        <w:t>.</w:t>
      </w:r>
    </w:p>
    <w:p w:rsidR="00957781" w:rsidRDefault="00957781" w:rsidP="00A7021D">
      <w:pPr>
        <w:ind w:left="-851" w:right="-518"/>
      </w:pPr>
      <w:r>
        <w:t xml:space="preserve">b) </w:t>
      </w:r>
      <w:r w:rsidRPr="000F7C7C">
        <w:rPr>
          <w:sz w:val="16"/>
          <w:szCs w:val="16"/>
        </w:rPr>
        <w:object w:dxaOrig="720" w:dyaOrig="540">
          <v:shape id="_x0000_i1086" type="#_x0000_t75" style="width:36pt;height:27.35pt" o:ole="">
            <v:imagedata r:id="rId145" o:title=""/>
          </v:shape>
          <o:OLEObject Type="Embed" ProgID="Equation.3" ShapeID="_x0000_i1086" DrawAspect="Content" ObjectID="_1507352238" r:id="rId146"/>
        </w:object>
      </w:r>
      <w:r>
        <w:t>.</w:t>
      </w:r>
    </w:p>
    <w:p w:rsidR="00957781" w:rsidRDefault="00957781" w:rsidP="00A7021D">
      <w:pPr>
        <w:ind w:left="-851" w:right="-518"/>
      </w:pPr>
      <w:r>
        <w:t>c) 2n(n - 1).</w:t>
      </w:r>
    </w:p>
    <w:p w:rsidR="00957781" w:rsidRDefault="00957781" w:rsidP="00A7021D">
      <w:pPr>
        <w:ind w:left="-851" w:right="-518"/>
      </w:pPr>
      <w:r>
        <w:t>d) 4n(n - 1).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33 - </w:t>
      </w:r>
      <w:r>
        <w:t>(</w:t>
      </w:r>
      <w:proofErr w:type="spellStart"/>
      <w:r>
        <w:t>Unirio</w:t>
      </w:r>
      <w:proofErr w:type="spellEnd"/>
      <w:r>
        <w:t>) No desenvolvimento de (x+y)</w:t>
      </w:r>
      <w:r>
        <w:rPr>
          <w:vertAlign w:val="superscript"/>
        </w:rPr>
        <w:t>n</w:t>
      </w:r>
      <w:r>
        <w:t>, a diferença entre os coeficientes do 3</w:t>
      </w:r>
      <w:r>
        <w:rPr>
          <w:vertAlign w:val="superscript"/>
        </w:rPr>
        <w:t>o</w:t>
      </w:r>
      <w:r>
        <w:t xml:space="preserve"> e do 2</w:t>
      </w:r>
      <w:r>
        <w:rPr>
          <w:vertAlign w:val="superscript"/>
        </w:rPr>
        <w:t>o</w:t>
      </w:r>
      <w:r>
        <w:t xml:space="preserve"> termos é igual a 54. Podemos afirmar que o termo médio é o:</w:t>
      </w:r>
    </w:p>
    <w:p w:rsidR="00957781" w:rsidRDefault="00957781" w:rsidP="00A7021D">
      <w:pPr>
        <w:ind w:left="-851" w:right="-518"/>
      </w:pPr>
      <w:r>
        <w:t>a) 3</w:t>
      </w:r>
      <w:r>
        <w:rPr>
          <w:vertAlign w:val="superscript"/>
        </w:rPr>
        <w:t>o</w:t>
      </w:r>
    </w:p>
    <w:p w:rsidR="00957781" w:rsidRDefault="00957781" w:rsidP="00A7021D">
      <w:pPr>
        <w:ind w:left="-851" w:right="-518"/>
      </w:pPr>
      <w:r>
        <w:t>b) 4</w:t>
      </w:r>
      <w:r>
        <w:rPr>
          <w:vertAlign w:val="superscript"/>
        </w:rPr>
        <w:t>o</w:t>
      </w:r>
    </w:p>
    <w:p w:rsidR="00957781" w:rsidRDefault="00957781" w:rsidP="00A7021D">
      <w:pPr>
        <w:ind w:left="-851" w:right="-518"/>
      </w:pPr>
      <w:r>
        <w:t>c) 5</w:t>
      </w:r>
      <w:r>
        <w:rPr>
          <w:vertAlign w:val="superscript"/>
        </w:rPr>
        <w:t>o</w:t>
      </w:r>
    </w:p>
    <w:p w:rsidR="00957781" w:rsidRDefault="00957781" w:rsidP="00A7021D">
      <w:pPr>
        <w:ind w:left="-851" w:right="-518"/>
      </w:pPr>
      <w:r>
        <w:t>d) 6</w:t>
      </w:r>
      <w:r>
        <w:rPr>
          <w:vertAlign w:val="superscript"/>
        </w:rPr>
        <w:t>o</w:t>
      </w:r>
    </w:p>
    <w:p w:rsidR="00957781" w:rsidRDefault="00957781" w:rsidP="00A7021D">
      <w:pPr>
        <w:ind w:left="-851" w:right="-518"/>
      </w:pPr>
      <w:r>
        <w:t>e) 7</w:t>
      </w:r>
      <w:r>
        <w:rPr>
          <w:vertAlign w:val="superscript"/>
        </w:rPr>
        <w:t>o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34 - </w:t>
      </w:r>
      <w:r>
        <w:t>(FATEC) No desenvolvimento de binômio (X-1)</w:t>
      </w:r>
      <w:r>
        <w:rPr>
          <w:vertAlign w:val="superscript"/>
        </w:rPr>
        <w:t>100</w:t>
      </w:r>
      <w:r>
        <w:t xml:space="preserve"> segundo as potencias decrescentes de x, a soma dos coeficientes do segundo e do quarto termos </w:t>
      </w:r>
      <w:proofErr w:type="gramStart"/>
      <w:r>
        <w:t>é</w:t>
      </w:r>
      <w:proofErr w:type="gramEnd"/>
    </w:p>
    <w:p w:rsidR="00957781" w:rsidRDefault="00957781" w:rsidP="00A7021D">
      <w:pPr>
        <w:ind w:left="-851" w:right="-518"/>
      </w:pPr>
      <w:r>
        <w:t>a) - 323 500</w:t>
      </w:r>
    </w:p>
    <w:p w:rsidR="00957781" w:rsidRDefault="00957781" w:rsidP="00A7021D">
      <w:pPr>
        <w:ind w:left="-851" w:right="-518"/>
      </w:pPr>
      <w:r>
        <w:t>b) - 171 700</w:t>
      </w:r>
    </w:p>
    <w:p w:rsidR="00957781" w:rsidRDefault="00957781" w:rsidP="00A7021D">
      <w:pPr>
        <w:ind w:left="-851" w:right="-518"/>
      </w:pPr>
      <w:r>
        <w:t>c) - 161 800</w:t>
      </w:r>
    </w:p>
    <w:p w:rsidR="00957781" w:rsidRDefault="00957781" w:rsidP="00A7021D">
      <w:pPr>
        <w:ind w:left="-851" w:right="-518"/>
      </w:pPr>
      <w:r>
        <w:t>d) 3 926 175</w:t>
      </w:r>
    </w:p>
    <w:p w:rsidR="00957781" w:rsidRDefault="00957781" w:rsidP="00A7021D">
      <w:pPr>
        <w:ind w:left="-851" w:right="-518"/>
      </w:pPr>
      <w:r>
        <w:t>e) 23 563 300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35 - </w:t>
      </w:r>
      <w:r>
        <w:t xml:space="preserve">(FAZU) No desenvolvimento do binômio </w:t>
      </w:r>
      <w:r w:rsidRPr="000F7C7C">
        <w:rPr>
          <w:sz w:val="16"/>
          <w:szCs w:val="16"/>
        </w:rPr>
        <w:object w:dxaOrig="700" w:dyaOrig="520">
          <v:shape id="_x0000_i1087" type="#_x0000_t75" style="width:35.35pt;height:26pt" o:ole="">
            <v:imagedata r:id="rId147" o:title=""/>
          </v:shape>
          <o:OLEObject Type="Embed" ProgID="Equation.3" ShapeID="_x0000_i1087" DrawAspect="Content" ObjectID="_1507352239" r:id="rId148"/>
        </w:object>
      </w:r>
      <w:r>
        <w:t>, o coeficiente do termo em x</w:t>
      </w:r>
      <w:r>
        <w:rPr>
          <w:vertAlign w:val="superscript"/>
        </w:rPr>
        <w:t>4</w:t>
      </w:r>
      <w:r>
        <w:t xml:space="preserve"> é 30. O valor de b é:</w:t>
      </w:r>
    </w:p>
    <w:p w:rsidR="00957781" w:rsidRDefault="00957781" w:rsidP="00A7021D">
      <w:pPr>
        <w:ind w:left="-851" w:right="-518"/>
      </w:pPr>
      <w:r>
        <w:t>a) 5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b) 4 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>c) 3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>d) 2</w:t>
      </w:r>
    </w:p>
    <w:p w:rsidR="00957781" w:rsidRDefault="00957781" w:rsidP="00A7021D">
      <w:pPr>
        <w:ind w:left="-851" w:right="-518"/>
      </w:pPr>
      <w:r>
        <w:t>e) 1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36 - </w:t>
      </w:r>
      <w:r>
        <w:t xml:space="preserve">(UFC) Dentre os cinco números inteiros listados abaixo, aquele que representa a melhor aproximação para a expressão: </w:t>
      </w:r>
      <w:proofErr w:type="gramStart"/>
      <w:r>
        <w:t>2</w:t>
      </w:r>
      <w:proofErr w:type="gramEnd"/>
      <w:r>
        <w:t xml:space="preserve"> </w:t>
      </w:r>
      <w:r>
        <w:rPr>
          <w:rFonts w:ascii="Symbol" w:hAnsi="Symbol" w:cs="Symbol"/>
        </w:rPr>
        <w:t></w:t>
      </w:r>
      <w:r>
        <w:rPr>
          <w:rFonts w:ascii="Symbol" w:hAnsi="Symbol" w:cs="Symbol"/>
        </w:rPr>
        <w:t></w:t>
      </w:r>
      <w:r>
        <w:t>2!</w:t>
      </w:r>
      <w:r>
        <w:rPr>
          <w:rFonts w:ascii="Symbol" w:hAnsi="Symbol" w:cs="Symbol"/>
        </w:rPr>
        <w:t></w:t>
      </w:r>
      <w:proofErr w:type="gramStart"/>
      <w:r>
        <w:t>3</w:t>
      </w:r>
      <w:proofErr w:type="gramEnd"/>
      <w:r>
        <w:t xml:space="preserve"> </w:t>
      </w:r>
      <w:r>
        <w:rPr>
          <w:rFonts w:ascii="Symbol" w:hAnsi="Symbol" w:cs="Symbol"/>
        </w:rPr>
        <w:t></w:t>
      </w:r>
      <w:r>
        <w:rPr>
          <w:rFonts w:ascii="Symbol" w:hAnsi="Symbol" w:cs="Symbol"/>
        </w:rPr>
        <w:t></w:t>
      </w:r>
      <w:r>
        <w:t>3!</w:t>
      </w:r>
      <w:r>
        <w:rPr>
          <w:rFonts w:ascii="Symbol" w:hAnsi="Symbol" w:cs="Symbol"/>
        </w:rPr>
        <w:t></w:t>
      </w:r>
      <w:r>
        <w:t xml:space="preserve">4 </w:t>
      </w:r>
      <w:r>
        <w:rPr>
          <w:rFonts w:ascii="Symbol" w:hAnsi="Symbol" w:cs="Symbol"/>
        </w:rPr>
        <w:t></w:t>
      </w:r>
      <w:r>
        <w:rPr>
          <w:rFonts w:ascii="Symbol" w:hAnsi="Symbol" w:cs="Symbol"/>
        </w:rPr>
        <w:t></w:t>
      </w:r>
      <w:r>
        <w:t>4!</w:t>
      </w:r>
      <w:r>
        <w:rPr>
          <w:rFonts w:ascii="Symbol" w:hAnsi="Symbol" w:cs="Symbol"/>
        </w:rPr>
        <w:t></w:t>
      </w:r>
      <w:r>
        <w:t xml:space="preserve">5 </w:t>
      </w:r>
      <w:r>
        <w:rPr>
          <w:rFonts w:ascii="Symbol" w:hAnsi="Symbol" w:cs="Symbol"/>
        </w:rPr>
        <w:t></w:t>
      </w:r>
      <w:r>
        <w:rPr>
          <w:rFonts w:ascii="Symbol" w:hAnsi="Symbol" w:cs="Symbol"/>
        </w:rPr>
        <w:t></w:t>
      </w:r>
      <w:r>
        <w:t>5!</w:t>
      </w:r>
      <w:r>
        <w:rPr>
          <w:rFonts w:ascii="Symbol" w:hAnsi="Symbol" w:cs="Symbol"/>
        </w:rPr>
        <w:t></w:t>
      </w:r>
      <w:r>
        <w:t xml:space="preserve">6 </w:t>
      </w:r>
      <w:r>
        <w:rPr>
          <w:rFonts w:ascii="Symbol" w:hAnsi="Symbol" w:cs="Symbol"/>
        </w:rPr>
        <w:t></w:t>
      </w:r>
      <w:r>
        <w:rPr>
          <w:rFonts w:ascii="Symbol" w:hAnsi="Symbol" w:cs="Symbol"/>
        </w:rPr>
        <w:t></w:t>
      </w:r>
      <w:r>
        <w:t xml:space="preserve">6! </w:t>
      </w:r>
      <w:proofErr w:type="gramStart"/>
      <w:r>
        <w:t>é</w:t>
      </w:r>
      <w:proofErr w:type="gramEnd"/>
      <w:r>
        <w:t>:</w:t>
      </w:r>
    </w:p>
    <w:p w:rsidR="00957781" w:rsidRDefault="00957781" w:rsidP="00A7021D">
      <w:pPr>
        <w:ind w:left="-851" w:right="-518"/>
      </w:pPr>
      <w:r>
        <w:t>a) 5030</w:t>
      </w:r>
    </w:p>
    <w:p w:rsidR="00957781" w:rsidRDefault="00957781" w:rsidP="00A7021D">
      <w:pPr>
        <w:ind w:left="-851" w:right="-518"/>
      </w:pPr>
      <w:r>
        <w:t>b) 5042</w:t>
      </w:r>
    </w:p>
    <w:p w:rsidR="00957781" w:rsidRDefault="00957781" w:rsidP="00A7021D">
      <w:pPr>
        <w:ind w:left="-851" w:right="-518"/>
      </w:pPr>
      <w:r>
        <w:t>c) 5050</w:t>
      </w:r>
    </w:p>
    <w:p w:rsidR="00957781" w:rsidRDefault="00957781" w:rsidP="00A7021D">
      <w:pPr>
        <w:ind w:left="-851" w:right="-518"/>
      </w:pPr>
      <w:r>
        <w:t>d) 5058</w:t>
      </w:r>
    </w:p>
    <w:p w:rsidR="00957781" w:rsidRDefault="00957781" w:rsidP="00A7021D">
      <w:pPr>
        <w:ind w:left="-851" w:right="-518"/>
      </w:pPr>
      <w:r>
        <w:t>e) 5070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37 - </w:t>
      </w:r>
      <w:r>
        <w:t xml:space="preserve">(PUC-RJ) Se </w:t>
      </w:r>
      <w:r>
        <w:object w:dxaOrig="1840" w:dyaOrig="540">
          <v:shape id="_x0000_i1088" type="#_x0000_t75" style="width:92pt;height:27.35pt" o:ole="">
            <v:imagedata r:id="rId149" o:title=""/>
          </v:shape>
          <o:OLEObject Type="Embed" ProgID="Equation.3" ShapeID="_x0000_i1088" DrawAspect="Content" ObjectID="_1507352240" r:id="rId150"/>
        </w:object>
      </w:r>
      <w:r>
        <w:t xml:space="preserve"> então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n = 2.</w:t>
      </w:r>
    </w:p>
    <w:p w:rsidR="00957781" w:rsidRDefault="00957781" w:rsidP="00A7021D">
      <w:pPr>
        <w:ind w:left="-851" w:right="-518"/>
      </w:pPr>
      <w:r>
        <w:t>b) n = 12.</w:t>
      </w:r>
    </w:p>
    <w:p w:rsidR="00957781" w:rsidRDefault="00957781" w:rsidP="00A7021D">
      <w:pPr>
        <w:ind w:left="-851" w:right="-518"/>
      </w:pPr>
      <w:r>
        <w:t>c) n = 5.</w:t>
      </w:r>
    </w:p>
    <w:p w:rsidR="00957781" w:rsidRDefault="00957781" w:rsidP="00A7021D">
      <w:pPr>
        <w:ind w:left="-851" w:right="-518"/>
      </w:pPr>
      <w:r>
        <w:t>d) n = 7.</w:t>
      </w:r>
    </w:p>
    <w:p w:rsidR="00957781" w:rsidRDefault="00957781" w:rsidP="00A7021D">
      <w:pPr>
        <w:ind w:left="-851" w:right="-518"/>
      </w:pPr>
      <w:r>
        <w:t>e) n = 10.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38 - </w:t>
      </w:r>
      <w:r>
        <w:t>(FEI) Se (n+4)! + (n+3)! = 15(n+2)</w:t>
      </w:r>
      <w:proofErr w:type="gramStart"/>
      <w:r>
        <w:t>!,</w:t>
      </w:r>
      <w:proofErr w:type="gramEnd"/>
      <w:r>
        <w:t xml:space="preserve"> </w:t>
      </w:r>
      <w:proofErr w:type="gramStart"/>
      <w:r>
        <w:t>então</w:t>
      </w:r>
      <w:proofErr w:type="gramEnd"/>
      <w:r>
        <w:t>:</w:t>
      </w:r>
    </w:p>
    <w:p w:rsidR="00957781" w:rsidRDefault="00957781" w:rsidP="00A7021D">
      <w:pPr>
        <w:ind w:left="-851" w:right="-518"/>
      </w:pPr>
      <w:r>
        <w:t>a) n = 4</w:t>
      </w:r>
    </w:p>
    <w:p w:rsidR="00957781" w:rsidRDefault="00957781" w:rsidP="00A7021D">
      <w:pPr>
        <w:ind w:left="-851" w:right="-518"/>
      </w:pPr>
      <w:r>
        <w:t>b) n = 3</w:t>
      </w:r>
    </w:p>
    <w:p w:rsidR="00957781" w:rsidRDefault="00957781" w:rsidP="00A7021D">
      <w:pPr>
        <w:ind w:left="-851" w:right="-518"/>
      </w:pPr>
      <w:r>
        <w:t>c) n = 2</w:t>
      </w:r>
    </w:p>
    <w:p w:rsidR="00957781" w:rsidRDefault="00957781" w:rsidP="00A7021D">
      <w:pPr>
        <w:ind w:left="-851" w:right="-518"/>
      </w:pPr>
      <w:r>
        <w:t>d) n = 1</w:t>
      </w:r>
    </w:p>
    <w:p w:rsidR="00957781" w:rsidRDefault="00957781" w:rsidP="00A7021D">
      <w:pPr>
        <w:ind w:left="-851" w:right="-518"/>
      </w:pPr>
      <w:r>
        <w:t>e) n = 0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39 - </w:t>
      </w:r>
      <w:r>
        <w:t>(</w:t>
      </w:r>
      <w:proofErr w:type="spellStart"/>
      <w:proofErr w:type="gramStart"/>
      <w:r>
        <w:t>Unaerp</w:t>
      </w:r>
      <w:proofErr w:type="spellEnd"/>
      <w:proofErr w:type="gramEnd"/>
      <w:r>
        <w:t>) Se</w:t>
      </w:r>
      <w:r>
        <w:object w:dxaOrig="1359" w:dyaOrig="639">
          <v:shape id="_x0000_i1089" type="#_x0000_t75" style="width:68pt;height:32pt" o:ole="">
            <v:imagedata r:id="rId151" o:title=""/>
          </v:shape>
          <o:OLEObject Type="Embed" ProgID="Equation.3" ShapeID="_x0000_i1089" DrawAspect="Content" ObjectID="_1507352241" r:id="rId152"/>
        </w:object>
      </w:r>
      <w:r>
        <w:t xml:space="preserve">, então x vale: </w:t>
      </w:r>
    </w:p>
    <w:p w:rsidR="00957781" w:rsidRDefault="00957781" w:rsidP="00A7021D">
      <w:pPr>
        <w:ind w:left="-851" w:right="-518"/>
      </w:pPr>
      <w:r>
        <w:t>a) -6</w:t>
      </w:r>
    </w:p>
    <w:p w:rsidR="00957781" w:rsidRDefault="00957781" w:rsidP="00A7021D">
      <w:pPr>
        <w:ind w:left="-851" w:right="-518"/>
      </w:pPr>
      <w:r>
        <w:t>b) -5</w:t>
      </w:r>
    </w:p>
    <w:p w:rsidR="00957781" w:rsidRDefault="00957781" w:rsidP="00A7021D">
      <w:pPr>
        <w:ind w:left="-851" w:right="-518"/>
      </w:pPr>
      <w:r>
        <w:t>c) 4</w:t>
      </w:r>
    </w:p>
    <w:p w:rsidR="00957781" w:rsidRDefault="00957781" w:rsidP="00A7021D">
      <w:pPr>
        <w:ind w:left="-851" w:right="-518"/>
      </w:pPr>
      <w:r>
        <w:t>d) 5</w:t>
      </w:r>
    </w:p>
    <w:p w:rsidR="00957781" w:rsidRDefault="00957781" w:rsidP="00A7021D">
      <w:pPr>
        <w:ind w:left="-851" w:right="-518"/>
      </w:pPr>
      <w:r>
        <w:t>e) 6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40 - </w:t>
      </w:r>
      <w:r>
        <w:t>(</w:t>
      </w:r>
      <w:proofErr w:type="spellStart"/>
      <w:proofErr w:type="gramStart"/>
      <w:r>
        <w:t>SpeedSoft</w:t>
      </w:r>
      <w:proofErr w:type="spellEnd"/>
      <w:proofErr w:type="gramEnd"/>
      <w:r>
        <w:t>) Se x! = 7(x-1)! Então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x é primo</w:t>
      </w:r>
    </w:p>
    <w:p w:rsidR="00957781" w:rsidRDefault="00957781" w:rsidP="00A7021D">
      <w:pPr>
        <w:ind w:left="-851" w:right="-518"/>
      </w:pPr>
      <w:r>
        <w:t>b) x é par</w:t>
      </w:r>
    </w:p>
    <w:p w:rsidR="00957781" w:rsidRDefault="00957781" w:rsidP="00A7021D">
      <w:pPr>
        <w:ind w:left="-851" w:right="-518"/>
      </w:pPr>
      <w:r>
        <w:t>c) x é múltiplo de 5</w:t>
      </w:r>
    </w:p>
    <w:p w:rsidR="00957781" w:rsidRDefault="00957781" w:rsidP="00A7021D">
      <w:pPr>
        <w:ind w:left="-851" w:right="-518"/>
      </w:pPr>
      <w:r>
        <w:t>d) x é maior que 10</w:t>
      </w:r>
    </w:p>
    <w:p w:rsidR="00957781" w:rsidRDefault="00957781" w:rsidP="00A7021D">
      <w:pPr>
        <w:ind w:left="-851" w:right="-518"/>
      </w:pPr>
      <w:r>
        <w:t>e) x é menor que 6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41 - </w:t>
      </w:r>
      <w:r>
        <w:t>(</w:t>
      </w:r>
      <w:proofErr w:type="spellStart"/>
      <w:r>
        <w:t>Unitau</w:t>
      </w:r>
      <w:proofErr w:type="spellEnd"/>
      <w:r>
        <w:t xml:space="preserve">) Sendo n </w:t>
      </w:r>
      <w:r>
        <w:rPr>
          <w:rFonts w:ascii="Symbol" w:hAnsi="Symbol" w:cs="Symbol"/>
        </w:rPr>
        <w:t></w:t>
      </w:r>
      <w:r>
        <w:t xml:space="preserve"> </w:t>
      </w:r>
      <w:proofErr w:type="gramStart"/>
      <w:r>
        <w:t>0</w:t>
      </w:r>
      <w:proofErr w:type="gramEnd"/>
      <w:r>
        <w:t xml:space="preserve">, o(s) valor(es) de n tal que </w:t>
      </w:r>
      <w:r w:rsidRPr="000F7C7C">
        <w:rPr>
          <w:sz w:val="16"/>
          <w:szCs w:val="16"/>
        </w:rPr>
        <w:object w:dxaOrig="1440" w:dyaOrig="639">
          <v:shape id="_x0000_i1090" type="#_x0000_t75" style="width:1in;height:32pt" o:ole="">
            <v:imagedata r:id="rId153" o:title=""/>
          </v:shape>
          <o:OLEObject Type="Embed" ProgID="Equation.3" ShapeID="_x0000_i1090" DrawAspect="Content" ObjectID="_1507352242" r:id="rId154"/>
        </w:object>
      </w:r>
      <w:r>
        <w:t xml:space="preserve"> são: </w:t>
      </w:r>
    </w:p>
    <w:p w:rsidR="00957781" w:rsidRDefault="00957781" w:rsidP="00A7021D">
      <w:pPr>
        <w:ind w:left="-851" w:right="-518"/>
      </w:pPr>
      <w:r>
        <w:t>a) 7.</w:t>
      </w:r>
    </w:p>
    <w:p w:rsidR="00957781" w:rsidRDefault="00957781" w:rsidP="00A7021D">
      <w:pPr>
        <w:ind w:left="-851" w:right="-518"/>
      </w:pPr>
      <w:r>
        <w:t>b) 0 e 7.</w:t>
      </w:r>
    </w:p>
    <w:p w:rsidR="00957781" w:rsidRDefault="00957781" w:rsidP="00A7021D">
      <w:pPr>
        <w:ind w:left="-851" w:right="-518"/>
      </w:pPr>
      <w:r>
        <w:t>c) 0 e 10.</w:t>
      </w:r>
    </w:p>
    <w:p w:rsidR="00957781" w:rsidRDefault="00957781" w:rsidP="00A7021D">
      <w:pPr>
        <w:ind w:left="-851" w:right="-518"/>
      </w:pPr>
      <w:r>
        <w:t>d) 1.</w:t>
      </w:r>
    </w:p>
    <w:p w:rsidR="00957781" w:rsidRDefault="00957781" w:rsidP="00A7021D">
      <w:pPr>
        <w:ind w:left="-851" w:right="-518"/>
      </w:pPr>
      <w:r>
        <w:t>e) 0 e 2.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42 - </w:t>
      </w:r>
      <w:r>
        <w:t xml:space="preserve">(FEI) No cálculo da somatória S = </w:t>
      </w:r>
      <w:r w:rsidRPr="000F7C7C">
        <w:rPr>
          <w:sz w:val="16"/>
          <w:szCs w:val="16"/>
        </w:rPr>
        <w:object w:dxaOrig="660" w:dyaOrig="680">
          <v:shape id="_x0000_i1091" type="#_x0000_t75" style="width:33.35pt;height:34pt" o:ole="">
            <v:imagedata r:id="rId155" o:title=""/>
          </v:shape>
          <o:OLEObject Type="Embed" ProgID="Equation.3" ShapeID="_x0000_i1091" DrawAspect="Content" ObjectID="_1507352243" r:id="rId156"/>
        </w:object>
      </w:r>
      <w:r>
        <w:t>obtém-se:</w:t>
      </w:r>
    </w:p>
    <w:p w:rsidR="00957781" w:rsidRDefault="00957781" w:rsidP="00A7021D">
      <w:pPr>
        <w:ind w:left="-851" w:right="-518"/>
      </w:pPr>
      <w:r>
        <w:t>a) 512</w:t>
      </w:r>
    </w:p>
    <w:p w:rsidR="00957781" w:rsidRDefault="00957781" w:rsidP="00A7021D">
      <w:pPr>
        <w:ind w:left="-851" w:right="-518"/>
      </w:pPr>
      <w:r>
        <w:t>b) 508</w:t>
      </w:r>
    </w:p>
    <w:p w:rsidR="00957781" w:rsidRDefault="00957781" w:rsidP="00A7021D">
      <w:pPr>
        <w:ind w:left="-851" w:right="-518"/>
      </w:pPr>
      <w:r>
        <w:t>c) 462</w:t>
      </w:r>
    </w:p>
    <w:p w:rsidR="00957781" w:rsidRDefault="00957781" w:rsidP="00A7021D">
      <w:pPr>
        <w:ind w:left="-851" w:right="-518"/>
      </w:pPr>
      <w:r>
        <w:t>d) 165</w:t>
      </w:r>
    </w:p>
    <w:p w:rsidR="00957781" w:rsidRDefault="00957781" w:rsidP="00A7021D">
      <w:pPr>
        <w:ind w:left="-851" w:right="-518"/>
      </w:pPr>
      <w:r>
        <w:t>e) 120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43 - </w:t>
      </w:r>
      <w:r>
        <w:t xml:space="preserve">(Mack) O “Triângulo Aritmético de Pascal” é uma tabela, onde estão dispostos, ordenadamente, os coeficientes binomiais </w:t>
      </w:r>
      <w:r w:rsidRPr="000F7C7C">
        <w:rPr>
          <w:sz w:val="16"/>
          <w:szCs w:val="16"/>
        </w:rPr>
        <w:object w:dxaOrig="460" w:dyaOrig="720">
          <v:shape id="_x0000_i1092" type="#_x0000_t75" style="width:22.65pt;height:36pt" o:ole="">
            <v:imagedata r:id="rId157" o:title=""/>
          </v:shape>
          <o:OLEObject Type="Embed" ProgID="Equation.3" ShapeID="_x0000_i1092" DrawAspect="Content" ObjectID="_1507352244" r:id="rId158"/>
        </w:object>
      </w:r>
      <w:proofErr w:type="gramStart"/>
      <w:r>
        <w:t xml:space="preserve"> ,</w:t>
      </w:r>
      <w:proofErr w:type="gramEnd"/>
      <w:r>
        <w:t xml:space="preserve"> conforme representado abaixo.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 xml:space="preserve">Linha </w:t>
      </w:r>
      <w:proofErr w:type="gramStart"/>
      <w:r>
        <w:t>1</w:t>
      </w:r>
      <w:proofErr w:type="gramEnd"/>
      <w:r>
        <w:t xml:space="preserve">                                </w:t>
      </w:r>
      <w:r w:rsidRPr="000F7C7C">
        <w:rPr>
          <w:sz w:val="16"/>
          <w:szCs w:val="16"/>
        </w:rPr>
        <w:object w:dxaOrig="420" w:dyaOrig="720">
          <v:shape id="_x0000_i1093" type="#_x0000_t75" style="width:20.65pt;height:36pt" o:ole="">
            <v:imagedata r:id="rId159" o:title=""/>
          </v:shape>
          <o:OLEObject Type="Embed" ProgID="Equation.3" ShapeID="_x0000_i1093" DrawAspect="Content" ObjectID="_1507352245" r:id="rId160"/>
        </w:object>
      </w:r>
    </w:p>
    <w:p w:rsidR="00957781" w:rsidRDefault="00957781" w:rsidP="00A7021D">
      <w:pPr>
        <w:ind w:left="-851" w:right="-518"/>
      </w:pPr>
      <w:r>
        <w:t xml:space="preserve">Linha </w:t>
      </w:r>
      <w:proofErr w:type="gramStart"/>
      <w:r>
        <w:t>2</w:t>
      </w:r>
      <w:proofErr w:type="gramEnd"/>
      <w:r>
        <w:t xml:space="preserve">                         </w:t>
      </w:r>
      <w:r w:rsidRPr="000F7C7C">
        <w:rPr>
          <w:sz w:val="16"/>
          <w:szCs w:val="16"/>
        </w:rPr>
        <w:object w:dxaOrig="420" w:dyaOrig="720">
          <v:shape id="_x0000_i1094" type="#_x0000_t75" style="width:20.65pt;height:36pt" o:ole="">
            <v:imagedata r:id="rId161" o:title=""/>
          </v:shape>
          <o:OLEObject Type="Embed" ProgID="Equation.3" ShapeID="_x0000_i1094" DrawAspect="Content" ObjectID="_1507352246" r:id="rId162"/>
        </w:object>
      </w:r>
      <w:r>
        <w:t xml:space="preserve">      </w:t>
      </w:r>
      <w:r w:rsidRPr="000F7C7C">
        <w:rPr>
          <w:sz w:val="16"/>
          <w:szCs w:val="16"/>
        </w:rPr>
        <w:object w:dxaOrig="380" w:dyaOrig="720">
          <v:shape id="_x0000_i1095" type="#_x0000_t75" style="width:18.65pt;height:36pt" o:ole="">
            <v:imagedata r:id="rId163" o:title=""/>
          </v:shape>
          <o:OLEObject Type="Embed" ProgID="Equation.3" ShapeID="_x0000_i1095" DrawAspect="Content" ObjectID="_1507352247" r:id="rId164"/>
        </w:object>
      </w:r>
    </w:p>
    <w:p w:rsidR="00957781" w:rsidRDefault="00957781" w:rsidP="00A7021D">
      <w:pPr>
        <w:ind w:left="-851" w:right="-518"/>
      </w:pPr>
      <w:r>
        <w:t xml:space="preserve">Linha </w:t>
      </w:r>
      <w:proofErr w:type="gramStart"/>
      <w:r>
        <w:t>3</w:t>
      </w:r>
      <w:proofErr w:type="gramEnd"/>
      <w:r>
        <w:t xml:space="preserve">                  </w:t>
      </w:r>
      <w:r w:rsidRPr="000F7C7C">
        <w:rPr>
          <w:sz w:val="16"/>
          <w:szCs w:val="16"/>
        </w:rPr>
        <w:object w:dxaOrig="420" w:dyaOrig="720">
          <v:shape id="_x0000_i1096" type="#_x0000_t75" style="width:20.65pt;height:36pt" o:ole="">
            <v:imagedata r:id="rId165" o:title=""/>
          </v:shape>
          <o:OLEObject Type="Embed" ProgID="Equation.3" ShapeID="_x0000_i1096" DrawAspect="Content" ObjectID="_1507352248" r:id="rId166"/>
        </w:object>
      </w:r>
      <w:r>
        <w:t xml:space="preserve">     </w:t>
      </w:r>
      <w:r w:rsidRPr="000F7C7C">
        <w:rPr>
          <w:sz w:val="16"/>
          <w:szCs w:val="16"/>
        </w:rPr>
        <w:object w:dxaOrig="420" w:dyaOrig="720">
          <v:shape id="_x0000_i1097" type="#_x0000_t75" style="width:20.65pt;height:36pt" o:ole="">
            <v:imagedata r:id="rId167" o:title=""/>
          </v:shape>
          <o:OLEObject Type="Embed" ProgID="Equation.3" ShapeID="_x0000_i1097" DrawAspect="Content" ObjectID="_1507352249" r:id="rId168"/>
        </w:object>
      </w:r>
      <w:r>
        <w:t xml:space="preserve">     </w:t>
      </w:r>
      <w:r w:rsidRPr="000F7C7C">
        <w:rPr>
          <w:sz w:val="16"/>
          <w:szCs w:val="16"/>
        </w:rPr>
        <w:object w:dxaOrig="420" w:dyaOrig="720">
          <v:shape id="_x0000_i1098" type="#_x0000_t75" style="width:20.65pt;height:36pt" o:ole="">
            <v:imagedata r:id="rId169" o:title=""/>
          </v:shape>
          <o:OLEObject Type="Embed" ProgID="Equation.3" ShapeID="_x0000_i1098" DrawAspect="Content" ObjectID="_1507352250" r:id="rId170"/>
        </w:object>
      </w:r>
    </w:p>
    <w:p w:rsidR="00957781" w:rsidRDefault="00957781" w:rsidP="00A7021D">
      <w:pPr>
        <w:ind w:left="-851" w:right="-518"/>
      </w:pPr>
      <w:r>
        <w:t xml:space="preserve">Linha </w:t>
      </w:r>
      <w:proofErr w:type="gramStart"/>
      <w:r>
        <w:t>4</w:t>
      </w:r>
      <w:proofErr w:type="gramEnd"/>
      <w:r>
        <w:t xml:space="preserve">            </w:t>
      </w:r>
      <w:r w:rsidRPr="000F7C7C">
        <w:rPr>
          <w:sz w:val="16"/>
          <w:szCs w:val="16"/>
        </w:rPr>
        <w:object w:dxaOrig="420" w:dyaOrig="720">
          <v:shape id="_x0000_i1099" type="#_x0000_t75" style="width:20.65pt;height:36pt" o:ole="">
            <v:imagedata r:id="rId171" o:title=""/>
          </v:shape>
          <o:OLEObject Type="Embed" ProgID="Equation.3" ShapeID="_x0000_i1099" DrawAspect="Content" ObjectID="_1507352251" r:id="rId172"/>
        </w:object>
      </w:r>
      <w:r>
        <w:t xml:space="preserve">     </w:t>
      </w:r>
      <w:r w:rsidRPr="000F7C7C">
        <w:rPr>
          <w:sz w:val="16"/>
          <w:szCs w:val="16"/>
        </w:rPr>
        <w:object w:dxaOrig="400" w:dyaOrig="720">
          <v:shape id="_x0000_i1100" type="#_x0000_t75" style="width:20pt;height:36pt" o:ole="">
            <v:imagedata r:id="rId173" o:title=""/>
          </v:shape>
          <o:OLEObject Type="Embed" ProgID="Equation.3" ShapeID="_x0000_i1100" DrawAspect="Content" ObjectID="_1507352252" r:id="rId174"/>
        </w:object>
      </w:r>
      <w:r>
        <w:t xml:space="preserve">     </w:t>
      </w:r>
      <w:r w:rsidRPr="000F7C7C">
        <w:rPr>
          <w:sz w:val="16"/>
          <w:szCs w:val="16"/>
        </w:rPr>
        <w:object w:dxaOrig="420" w:dyaOrig="720">
          <v:shape id="_x0000_i1101" type="#_x0000_t75" style="width:20.65pt;height:36pt" o:ole="">
            <v:imagedata r:id="rId175" o:title=""/>
          </v:shape>
          <o:OLEObject Type="Embed" ProgID="Equation.3" ShapeID="_x0000_i1101" DrawAspect="Content" ObjectID="_1507352253" r:id="rId176"/>
        </w:object>
      </w:r>
      <w:r>
        <w:t xml:space="preserve">     </w:t>
      </w:r>
      <w:r w:rsidRPr="000F7C7C">
        <w:rPr>
          <w:sz w:val="16"/>
          <w:szCs w:val="16"/>
        </w:rPr>
        <w:object w:dxaOrig="400" w:dyaOrig="720">
          <v:shape id="_x0000_i1102" type="#_x0000_t75" style="width:20pt;height:36pt" o:ole="">
            <v:imagedata r:id="rId177" o:title=""/>
          </v:shape>
          <o:OLEObject Type="Embed" ProgID="Equation.3" ShapeID="_x0000_i1102" DrawAspect="Content" ObjectID="_1507352254" r:id="rId178"/>
        </w:object>
      </w:r>
    </w:p>
    <w:p w:rsidR="00957781" w:rsidRDefault="00957781" w:rsidP="00A7021D">
      <w:pPr>
        <w:ind w:left="-851" w:right="-518"/>
      </w:pPr>
      <w:r>
        <w:t>Sendo Si a soma dos elementos de uma linha i qualquer, consideradas n linhas, a soma S</w:t>
      </w:r>
      <w:r>
        <w:rPr>
          <w:vertAlign w:val="subscript"/>
        </w:rPr>
        <w:t>1</w:t>
      </w:r>
      <w:r>
        <w:t xml:space="preserve"> + S</w:t>
      </w:r>
      <w:r>
        <w:rPr>
          <w:vertAlign w:val="subscript"/>
        </w:rPr>
        <w:t xml:space="preserve">2 </w:t>
      </w:r>
      <w:r>
        <w:t>+… + S</w:t>
      </w:r>
      <w:r>
        <w:rPr>
          <w:vertAlign w:val="subscript"/>
        </w:rPr>
        <w:t xml:space="preserve">n </w:t>
      </w:r>
      <w:r>
        <w:t xml:space="preserve">é igual </w:t>
      </w:r>
      <w:proofErr w:type="gramStart"/>
      <w:r>
        <w:t>a</w:t>
      </w:r>
      <w:proofErr w:type="gramEnd"/>
      <w:r>
        <w:t xml:space="preserve"> </w:t>
      </w:r>
    </w:p>
    <w:p w:rsidR="00957781" w:rsidRDefault="00957781" w:rsidP="00A7021D">
      <w:pPr>
        <w:ind w:left="-851" w:right="-518"/>
      </w:pPr>
      <w:r>
        <w:t>a) 2</w:t>
      </w:r>
      <w:r>
        <w:rPr>
          <w:vertAlign w:val="superscript"/>
        </w:rPr>
        <w:t>n-1</w:t>
      </w:r>
    </w:p>
    <w:p w:rsidR="00957781" w:rsidRDefault="00957781" w:rsidP="00A7021D">
      <w:pPr>
        <w:ind w:left="-851" w:right="-518"/>
      </w:pPr>
      <w:r>
        <w:t>b) 2</w:t>
      </w:r>
      <w:r>
        <w:rPr>
          <w:vertAlign w:val="superscript"/>
        </w:rPr>
        <w:t>n</w:t>
      </w:r>
      <w:r>
        <w:t xml:space="preserve"> - 1</w:t>
      </w:r>
    </w:p>
    <w:p w:rsidR="00957781" w:rsidRDefault="00957781" w:rsidP="00A7021D">
      <w:pPr>
        <w:ind w:left="-851" w:right="-518"/>
      </w:pPr>
      <w:r>
        <w:t>c) 2</w:t>
      </w:r>
      <w:r>
        <w:rPr>
          <w:vertAlign w:val="superscript"/>
        </w:rPr>
        <w:t>n</w:t>
      </w:r>
    </w:p>
    <w:p w:rsidR="00957781" w:rsidRDefault="00957781" w:rsidP="00A7021D">
      <w:pPr>
        <w:ind w:left="-851" w:right="-518"/>
      </w:pPr>
      <w:r>
        <w:t>d) 2</w:t>
      </w:r>
      <w:r>
        <w:rPr>
          <w:vertAlign w:val="superscript"/>
        </w:rPr>
        <w:t>n</w:t>
      </w:r>
      <w:r>
        <w:t xml:space="preserve"> + 1</w:t>
      </w:r>
    </w:p>
    <w:p w:rsidR="00957781" w:rsidRDefault="00957781" w:rsidP="00A7021D">
      <w:pPr>
        <w:ind w:left="-851" w:right="-518"/>
      </w:pPr>
      <w:r>
        <w:t>e) 2</w:t>
      </w:r>
      <w:r>
        <w:rPr>
          <w:vertAlign w:val="superscript"/>
        </w:rPr>
        <w:t>n+1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44 - </w:t>
      </w:r>
      <w:r>
        <w:t xml:space="preserve">(UFSCar) O conjunto das soluções em r e </w:t>
      </w:r>
      <w:r>
        <w:rPr>
          <w:rFonts w:ascii="Symbol" w:hAnsi="Symbol" w:cs="Symbol"/>
        </w:rPr>
        <w:t></w:t>
      </w:r>
      <w:r>
        <w:t xml:space="preserve"> do sistema de equações</w:t>
      </w:r>
      <w:r w:rsidRPr="000F7C7C">
        <w:rPr>
          <w:sz w:val="16"/>
          <w:szCs w:val="16"/>
        </w:rPr>
        <w:object w:dxaOrig="1180" w:dyaOrig="620">
          <v:shape id="_x0000_i1103" type="#_x0000_t75" style="width:58.65pt;height:31.35pt" o:ole="">
            <v:imagedata r:id="rId179" o:title=""/>
          </v:shape>
          <o:OLEObject Type="Embed" ProgID="Equation.3" ShapeID="_x0000_i1103" DrawAspect="Content" ObjectID="_1507352255" r:id="rId180"/>
        </w:object>
      </w:r>
      <w:proofErr w:type="gramStart"/>
      <w:r>
        <w:t xml:space="preserve">  </w:t>
      </w:r>
      <w:proofErr w:type="gramEnd"/>
      <w:r>
        <w:t xml:space="preserve">para r &gt; 0   e   0 &lt; </w:t>
      </w:r>
      <w:r>
        <w:rPr>
          <w:rFonts w:ascii="Symbol" w:hAnsi="Symbol" w:cs="Symbol"/>
        </w:rPr>
        <w:t></w:t>
      </w:r>
      <w:r>
        <w:t xml:space="preserve"> &lt; 2</w:t>
      </w:r>
      <w:r>
        <w:rPr>
          <w:noProof/>
          <w:sz w:val="16"/>
          <w:szCs w:val="16"/>
        </w:rPr>
        <w:drawing>
          <wp:inline distT="0" distB="0" distL="0" distR="0">
            <wp:extent cx="80010" cy="80010"/>
            <wp:effectExtent l="0" t="0" r="0" b="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é: 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 xml:space="preserve">a)  {2, </w:t>
      </w:r>
      <w:r>
        <w:rPr>
          <w:rFonts w:ascii="Symbol" w:hAnsi="Symbol" w:cs="Symbol"/>
        </w:rPr>
        <w:t></w:t>
      </w:r>
      <w:r>
        <w:t xml:space="preserve">/6 } </w:t>
      </w:r>
    </w:p>
    <w:p w:rsidR="00957781" w:rsidRDefault="00957781" w:rsidP="00A7021D">
      <w:pPr>
        <w:ind w:left="-851" w:right="-518"/>
      </w:pPr>
      <w:r>
        <w:t xml:space="preserve">b)  {1, </w:t>
      </w:r>
      <w:r>
        <w:rPr>
          <w:rFonts w:ascii="Symbol" w:hAnsi="Symbol" w:cs="Symbol"/>
        </w:rPr>
        <w:t></w:t>
      </w:r>
      <w:r>
        <w:t xml:space="preserve">/3 } </w:t>
      </w:r>
    </w:p>
    <w:p w:rsidR="00957781" w:rsidRDefault="00957781" w:rsidP="00A7021D">
      <w:pPr>
        <w:ind w:left="-851" w:right="-518"/>
      </w:pPr>
      <w:r>
        <w:t xml:space="preserve">c)  {2,1} </w:t>
      </w:r>
    </w:p>
    <w:p w:rsidR="00957781" w:rsidRDefault="00957781" w:rsidP="00A7021D">
      <w:pPr>
        <w:ind w:left="-851" w:right="-518"/>
      </w:pPr>
      <w:r>
        <w:t xml:space="preserve">d)  {1,0} </w:t>
      </w:r>
    </w:p>
    <w:p w:rsidR="00957781" w:rsidRDefault="00957781" w:rsidP="00A7021D">
      <w:pPr>
        <w:ind w:left="-851" w:right="-518"/>
      </w:pPr>
      <w:r>
        <w:t xml:space="preserve">e)  {2, </w:t>
      </w:r>
      <w:r>
        <w:rPr>
          <w:rFonts w:ascii="Symbol" w:hAnsi="Symbol" w:cs="Symbol"/>
        </w:rPr>
        <w:t></w:t>
      </w:r>
      <w:r>
        <w:t>/3 }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45 - </w:t>
      </w:r>
      <w:r>
        <w:t xml:space="preserve">(ITA) A expressão </w:t>
      </w:r>
      <w:r w:rsidRPr="000F7C7C">
        <w:rPr>
          <w:sz w:val="16"/>
          <w:szCs w:val="16"/>
        </w:rPr>
        <w:object w:dxaOrig="780" w:dyaOrig="499">
          <v:shape id="_x0000_i1104" type="#_x0000_t75" style="width:38.65pt;height:24.65pt" o:ole="">
            <v:imagedata r:id="rId182" o:title=""/>
          </v:shape>
          <o:OLEObject Type="Embed" ProgID="Equation.3" ShapeID="_x0000_i1104" DrawAspect="Content" ObjectID="_1507352256" r:id="rId183"/>
        </w:object>
      </w:r>
      <w:r>
        <w:t xml:space="preserve">, 0&lt; </w:t>
      </w:r>
      <w:r>
        <w:rPr>
          <w:rFonts w:ascii="Symbol" w:hAnsi="Symbol" w:cs="Symbol"/>
        </w:rPr>
        <w:t></w:t>
      </w:r>
      <w:r>
        <w:t xml:space="preserve"> &lt;</w:t>
      </w:r>
      <w:r>
        <w:rPr>
          <w:rFonts w:ascii="Symbol" w:hAnsi="Symbol" w:cs="Symbol"/>
        </w:rPr>
        <w:t></w:t>
      </w:r>
      <w:r>
        <w:t>, é idêntica a: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a) </w:t>
      </w:r>
      <w:proofErr w:type="gramStart"/>
      <w:r>
        <w:rPr>
          <w:lang w:val="en-US"/>
        </w:rPr>
        <w:t>sec</w:t>
      </w:r>
      <w:proofErr w:type="gramEnd"/>
      <w:r>
        <w:rPr>
          <w:lang w:val="en-US"/>
        </w:rPr>
        <w:t xml:space="preserve"> (</w:t>
      </w:r>
      <w:r w:rsidRPr="00A80358">
        <w:rPr>
          <w:position w:val="-20"/>
          <w:lang w:val="en-US"/>
        </w:rPr>
        <w:object w:dxaOrig="220" w:dyaOrig="540">
          <v:shape id="_x0000_i1105" type="#_x0000_t75" style="width:11.35pt;height:27.35pt" o:ole="">
            <v:imagedata r:id="rId184" o:title=""/>
          </v:shape>
          <o:OLEObject Type="Embed" ProgID="Equation.3" ShapeID="_x0000_i1105" DrawAspect="Content" ObjectID="_1507352257" r:id="rId185"/>
        </w:object>
      </w:r>
      <w:r>
        <w:rPr>
          <w:lang w:val="en-US"/>
        </w:rPr>
        <w:t>)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b) </w:t>
      </w:r>
      <w:proofErr w:type="gramStart"/>
      <w:r>
        <w:rPr>
          <w:lang w:val="en-US"/>
        </w:rPr>
        <w:t>cosec</w:t>
      </w:r>
      <w:proofErr w:type="gramEnd"/>
      <w:r>
        <w:rPr>
          <w:lang w:val="en-US"/>
        </w:rPr>
        <w:t xml:space="preserve"> (</w:t>
      </w:r>
      <w:r w:rsidRPr="00A80358">
        <w:rPr>
          <w:position w:val="-20"/>
          <w:lang w:val="en-US"/>
        </w:rPr>
        <w:object w:dxaOrig="220" w:dyaOrig="540">
          <v:shape id="_x0000_i1106" type="#_x0000_t75" style="width:11.35pt;height:27.35pt" o:ole="">
            <v:imagedata r:id="rId186" o:title=""/>
          </v:shape>
          <o:OLEObject Type="Embed" ProgID="Equation.3" ShapeID="_x0000_i1106" DrawAspect="Content" ObjectID="_1507352258" r:id="rId187"/>
        </w:object>
      </w:r>
      <w:r>
        <w:rPr>
          <w:lang w:val="en-US"/>
        </w:rPr>
        <w:t>)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c) </w:t>
      </w:r>
      <w:proofErr w:type="spellStart"/>
      <w:proofErr w:type="gramStart"/>
      <w:r>
        <w:rPr>
          <w:lang w:val="en-US"/>
        </w:rPr>
        <w:t>cotg</w:t>
      </w:r>
      <w:proofErr w:type="spellEnd"/>
      <w:proofErr w:type="gramEnd"/>
      <w:r>
        <w:rPr>
          <w:lang w:val="en-US"/>
        </w:rPr>
        <w:t xml:space="preserve"> (</w:t>
      </w:r>
      <w:r w:rsidRPr="00A80358">
        <w:rPr>
          <w:position w:val="-20"/>
          <w:lang w:val="en-US"/>
        </w:rPr>
        <w:object w:dxaOrig="220" w:dyaOrig="540">
          <v:shape id="_x0000_i1107" type="#_x0000_t75" style="width:11.35pt;height:27.35pt" o:ole="">
            <v:imagedata r:id="rId186" o:title=""/>
          </v:shape>
          <o:OLEObject Type="Embed" ProgID="Equation.3" ShapeID="_x0000_i1107" DrawAspect="Content" ObjectID="_1507352259" r:id="rId188"/>
        </w:object>
      </w:r>
      <w:r>
        <w:rPr>
          <w:lang w:val="en-US"/>
        </w:rPr>
        <w:t>)</w:t>
      </w:r>
    </w:p>
    <w:p w:rsidR="00957781" w:rsidRPr="00A80358" w:rsidRDefault="00957781" w:rsidP="00A7021D">
      <w:pPr>
        <w:ind w:left="-851" w:right="-518"/>
        <w:rPr>
          <w:lang w:val="en-US"/>
        </w:rPr>
      </w:pPr>
      <w:r w:rsidRPr="00A80358">
        <w:rPr>
          <w:lang w:val="en-US"/>
        </w:rPr>
        <w:t xml:space="preserve">d) </w:t>
      </w:r>
      <w:proofErr w:type="spellStart"/>
      <w:proofErr w:type="gramStart"/>
      <w:r w:rsidRPr="00A80358">
        <w:rPr>
          <w:lang w:val="en-US"/>
        </w:rPr>
        <w:t>tg</w:t>
      </w:r>
      <w:proofErr w:type="spellEnd"/>
      <w:proofErr w:type="gramEnd"/>
      <w:r w:rsidRPr="00A80358">
        <w:rPr>
          <w:lang w:val="en-US"/>
        </w:rPr>
        <w:t xml:space="preserve"> (</w:t>
      </w:r>
      <w:r w:rsidRPr="00A80358">
        <w:rPr>
          <w:position w:val="-20"/>
          <w:lang w:val="en-US"/>
        </w:rPr>
        <w:object w:dxaOrig="220" w:dyaOrig="540">
          <v:shape id="_x0000_i1108" type="#_x0000_t75" style="width:11.35pt;height:27.35pt" o:ole="">
            <v:imagedata r:id="rId186" o:title=""/>
          </v:shape>
          <o:OLEObject Type="Embed" ProgID="Equation.3" ShapeID="_x0000_i1108" DrawAspect="Content" ObjectID="_1507352260" r:id="rId189"/>
        </w:object>
      </w:r>
      <w:r w:rsidRPr="00A80358">
        <w:rPr>
          <w:lang w:val="en-US"/>
        </w:rPr>
        <w:t>)</w:t>
      </w:r>
    </w:p>
    <w:p w:rsidR="00957781" w:rsidRDefault="00957781" w:rsidP="00A7021D">
      <w:pPr>
        <w:ind w:left="-851" w:right="-518"/>
      </w:pPr>
      <w:r>
        <w:t xml:space="preserve">e) </w:t>
      </w:r>
      <w:proofErr w:type="spellStart"/>
      <w:r>
        <w:t>cos</w:t>
      </w:r>
      <w:proofErr w:type="spellEnd"/>
      <w:r>
        <w:t xml:space="preserve"> (</w:t>
      </w:r>
      <w:r w:rsidRPr="00A80358">
        <w:rPr>
          <w:position w:val="-20"/>
          <w:lang w:val="en-US"/>
        </w:rPr>
        <w:object w:dxaOrig="220" w:dyaOrig="540">
          <v:shape id="_x0000_i1109" type="#_x0000_t75" style="width:11.35pt;height:27.35pt" o:ole="">
            <v:imagedata r:id="rId186" o:title=""/>
          </v:shape>
          <o:OLEObject Type="Embed" ProgID="Equation.3" ShapeID="_x0000_i1109" DrawAspect="Content" ObjectID="_1507352261" r:id="rId190"/>
        </w:object>
      </w:r>
      <w:r>
        <w:t>)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46 - </w:t>
      </w:r>
      <w:r>
        <w:t>(UFRN) A expressão (</w:t>
      </w:r>
      <w:proofErr w:type="spellStart"/>
      <w:r>
        <w:t>secx</w:t>
      </w:r>
      <w:proofErr w:type="spellEnd"/>
      <w:r>
        <w:t xml:space="preserve"> - </w:t>
      </w:r>
      <w:proofErr w:type="spellStart"/>
      <w:r>
        <w:t>tgx</w:t>
      </w:r>
      <w:proofErr w:type="spellEnd"/>
      <w:proofErr w:type="gramStart"/>
      <w:r>
        <w:t>)(</w:t>
      </w:r>
      <w:proofErr w:type="spellStart"/>
      <w:proofErr w:type="gramEnd"/>
      <w:r>
        <w:t>secx</w:t>
      </w:r>
      <w:proofErr w:type="spellEnd"/>
      <w:r>
        <w:t xml:space="preserve"> + </w:t>
      </w:r>
      <w:proofErr w:type="spellStart"/>
      <w:r>
        <w:t>tgx</w:t>
      </w:r>
      <w:proofErr w:type="spellEnd"/>
      <w:r>
        <w:t>) é equivalente a: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a) -2</w:t>
      </w:r>
    </w:p>
    <w:p w:rsidR="00957781" w:rsidRDefault="00957781" w:rsidP="00A7021D">
      <w:pPr>
        <w:ind w:left="-851" w:right="-518"/>
      </w:pPr>
      <w:r>
        <w:t>b) -1</w:t>
      </w:r>
    </w:p>
    <w:p w:rsidR="00957781" w:rsidRDefault="00957781" w:rsidP="00A7021D">
      <w:pPr>
        <w:ind w:left="-851" w:right="-518"/>
      </w:pPr>
      <w:r>
        <w:t>c) 0</w:t>
      </w:r>
    </w:p>
    <w:p w:rsidR="00957781" w:rsidRDefault="00957781" w:rsidP="00A7021D">
      <w:pPr>
        <w:ind w:left="-851" w:right="-518"/>
      </w:pPr>
      <w:r>
        <w:t>d) 1</w:t>
      </w:r>
    </w:p>
    <w:p w:rsidR="00957781" w:rsidRDefault="00957781" w:rsidP="00A7021D">
      <w:pPr>
        <w:ind w:left="-851" w:right="-518"/>
      </w:pPr>
      <w:r>
        <w:t>e) 2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47 - </w:t>
      </w:r>
      <w:r>
        <w:t>(UFPB) A relação verdadeira entre secante e tangente é:</w:t>
      </w:r>
    </w:p>
    <w:p w:rsidR="00957781" w:rsidRPr="00174F57" w:rsidRDefault="00957781" w:rsidP="00A7021D">
      <w:pPr>
        <w:ind w:left="-851" w:right="-518"/>
        <w:rPr>
          <w:lang w:val="en-US"/>
        </w:rPr>
      </w:pPr>
      <w:r w:rsidRPr="00174F57">
        <w:rPr>
          <w:lang w:val="en-US"/>
        </w:rPr>
        <w:t xml:space="preserve">a) </w:t>
      </w:r>
      <w:proofErr w:type="gramStart"/>
      <w:r w:rsidRPr="00174F57">
        <w:rPr>
          <w:lang w:val="en-US"/>
        </w:rPr>
        <w:t>sec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</w:t>
      </w:r>
      <w:proofErr w:type="gramEnd"/>
      <w:r w:rsidRPr="00174F57">
        <w:rPr>
          <w:lang w:val="en-US"/>
        </w:rPr>
        <w:t xml:space="preserve"> - tg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 = 1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b) </w:t>
      </w:r>
      <w:proofErr w:type="gramStart"/>
      <w:r>
        <w:rPr>
          <w:lang w:val="en-US"/>
        </w:rPr>
        <w:t>tg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  <w:proofErr w:type="gramEnd"/>
      <w:r>
        <w:rPr>
          <w:lang w:val="en-US"/>
        </w:rPr>
        <w:t xml:space="preserve"> = sec</w:t>
      </w:r>
      <w:r>
        <w:rPr>
          <w:vertAlign w:val="superscript"/>
          <w:lang w:val="en-US"/>
        </w:rPr>
        <w:t>2</w:t>
      </w:r>
      <w:r>
        <w:rPr>
          <w:lang w:val="en-US"/>
        </w:rPr>
        <w:t>x + 1</w:t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c) </w:t>
      </w:r>
      <w:proofErr w:type="gramStart"/>
      <w:r>
        <w:rPr>
          <w:lang w:val="en-US"/>
        </w:rPr>
        <w:t>sec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  <w:proofErr w:type="gramEnd"/>
      <w:r>
        <w:rPr>
          <w:lang w:val="en-US"/>
        </w:rPr>
        <w:t xml:space="preserve"> = 1 + cotg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</w:p>
    <w:p w:rsidR="00957781" w:rsidRPr="00174F57" w:rsidRDefault="00957781" w:rsidP="00A7021D">
      <w:pPr>
        <w:ind w:left="-851" w:right="-518"/>
        <w:rPr>
          <w:lang w:val="en-US"/>
        </w:rPr>
      </w:pPr>
      <w:r w:rsidRPr="00174F57">
        <w:rPr>
          <w:lang w:val="en-US"/>
        </w:rPr>
        <w:t xml:space="preserve">d) </w:t>
      </w:r>
      <w:proofErr w:type="gramStart"/>
      <w:r w:rsidRPr="00174F57">
        <w:rPr>
          <w:lang w:val="en-US"/>
        </w:rPr>
        <w:t>sec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</w:t>
      </w:r>
      <w:proofErr w:type="gramEnd"/>
      <w:r w:rsidRPr="00174F57">
        <w:rPr>
          <w:lang w:val="en-US"/>
        </w:rPr>
        <w:t xml:space="preserve"> = 1 - tg</w:t>
      </w:r>
      <w:r w:rsidRPr="00174F57">
        <w:rPr>
          <w:vertAlign w:val="superscript"/>
          <w:lang w:val="en-US"/>
        </w:rPr>
        <w:t>2</w:t>
      </w:r>
      <w:r w:rsidRPr="00174F57">
        <w:rPr>
          <w:lang w:val="en-US"/>
        </w:rPr>
        <w:t>x</w:t>
      </w:r>
    </w:p>
    <w:p w:rsidR="00957781" w:rsidRDefault="00957781" w:rsidP="00A7021D">
      <w:pPr>
        <w:ind w:left="-851" w:right="-518"/>
      </w:pPr>
      <w:r>
        <w:t>e) nenhuma dessas relações é verdadeira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48 - </w:t>
      </w:r>
      <w:r>
        <w:t xml:space="preserve">(UECE) Para valores de x tais que </w:t>
      </w:r>
      <w:proofErr w:type="spellStart"/>
      <w:r>
        <w:t>cosx</w:t>
      </w:r>
      <w:proofErr w:type="spellEnd"/>
      <w:r>
        <w:t xml:space="preserve"> </w:t>
      </w:r>
      <w:r>
        <w:sym w:font="Symbol" w:char="F0B9"/>
      </w:r>
      <w:r>
        <w:t xml:space="preserve"> 0, a expressão sec</w:t>
      </w:r>
      <w:r>
        <w:rPr>
          <w:vertAlign w:val="superscript"/>
        </w:rPr>
        <w:t>2</w:t>
      </w:r>
      <w:r>
        <w:t>x – tg</w:t>
      </w:r>
      <w:r>
        <w:rPr>
          <w:vertAlign w:val="superscript"/>
        </w:rPr>
        <w:t>2</w:t>
      </w:r>
      <w:r>
        <w:t>x é igual a: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>a) 0</w:t>
      </w:r>
      <w:r>
        <w:rPr>
          <w:lang w:val="en-US"/>
        </w:rPr>
        <w:tab/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>b) 1</w:t>
      </w:r>
      <w:r>
        <w:rPr>
          <w:lang w:val="en-US"/>
        </w:rPr>
        <w:tab/>
      </w:r>
    </w:p>
    <w:p w:rsidR="00957781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c) </w:t>
      </w:r>
      <w:proofErr w:type="gramStart"/>
      <w:r>
        <w:rPr>
          <w:lang w:val="en-US"/>
        </w:rPr>
        <w:t>sen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  <w:proofErr w:type="gramEnd"/>
      <w:r>
        <w:rPr>
          <w:lang w:val="en-US"/>
        </w:rPr>
        <w:tab/>
      </w:r>
    </w:p>
    <w:p w:rsidR="00957781" w:rsidRPr="00780DB9" w:rsidRDefault="00957781" w:rsidP="00A7021D">
      <w:pPr>
        <w:ind w:left="-851" w:right="-518"/>
        <w:rPr>
          <w:lang w:val="en-US"/>
        </w:rPr>
      </w:pPr>
      <w:r>
        <w:rPr>
          <w:lang w:val="en-US"/>
        </w:rPr>
        <w:t xml:space="preserve">d) </w:t>
      </w:r>
      <w:proofErr w:type="gramStart"/>
      <w:r>
        <w:rPr>
          <w:lang w:val="en-US"/>
        </w:rPr>
        <w:t>cos</w:t>
      </w:r>
      <w:r>
        <w:rPr>
          <w:vertAlign w:val="superscript"/>
          <w:lang w:val="en-US"/>
        </w:rPr>
        <w:t>2</w:t>
      </w:r>
      <w:r>
        <w:rPr>
          <w:lang w:val="en-US"/>
        </w:rPr>
        <w:t>x</w:t>
      </w:r>
      <w:proofErr w:type="gramEnd"/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49 - </w:t>
      </w:r>
      <w:r>
        <w:t xml:space="preserve">(UFPA) Qual das expressões abaixo é idêntica a </w:t>
      </w:r>
      <w:r w:rsidRPr="000F7C7C">
        <w:rPr>
          <w:sz w:val="16"/>
          <w:szCs w:val="16"/>
        </w:rPr>
        <w:object w:dxaOrig="1080" w:dyaOrig="580">
          <v:shape id="_x0000_i1110" type="#_x0000_t75" style="width:54pt;height:29.35pt" o:ole="">
            <v:imagedata r:id="rId191" o:title=""/>
          </v:shape>
          <o:OLEObject Type="Embed" ProgID="Equation.3" ShapeID="_x0000_i1110" DrawAspect="Content" ObjectID="_1507352262" r:id="rId192"/>
        </w:object>
      </w:r>
      <w:r>
        <w:t>?</w:t>
      </w:r>
    </w:p>
    <w:p w:rsidR="00957781" w:rsidRDefault="00957781" w:rsidP="00A7021D">
      <w:pPr>
        <w:ind w:left="-851" w:right="-518"/>
      </w:pPr>
      <w:r>
        <w:t xml:space="preserve">a) </w:t>
      </w:r>
      <w:proofErr w:type="spellStart"/>
      <w:r>
        <w:t>senx</w:t>
      </w:r>
      <w:proofErr w:type="spellEnd"/>
    </w:p>
    <w:p w:rsidR="00957781" w:rsidRDefault="00957781" w:rsidP="00A7021D">
      <w:pPr>
        <w:ind w:left="-851" w:right="-518"/>
      </w:pPr>
      <w:r>
        <w:t xml:space="preserve">b) </w:t>
      </w:r>
      <w:proofErr w:type="spellStart"/>
      <w:r>
        <w:t>cosx</w:t>
      </w:r>
      <w:proofErr w:type="spellEnd"/>
    </w:p>
    <w:p w:rsidR="00957781" w:rsidRDefault="00957781" w:rsidP="00A7021D">
      <w:pPr>
        <w:ind w:left="-851" w:right="-518"/>
      </w:pPr>
      <w:r>
        <w:t xml:space="preserve">c) </w:t>
      </w:r>
      <w:proofErr w:type="spellStart"/>
      <w:r>
        <w:t>tgx</w:t>
      </w:r>
      <w:proofErr w:type="spellEnd"/>
    </w:p>
    <w:p w:rsidR="00957781" w:rsidRDefault="00957781" w:rsidP="00A7021D">
      <w:pPr>
        <w:ind w:left="-851" w:right="-518"/>
      </w:pPr>
      <w:r>
        <w:t xml:space="preserve">d) </w:t>
      </w:r>
      <w:proofErr w:type="spellStart"/>
      <w:r>
        <w:t>cossecx</w:t>
      </w:r>
      <w:proofErr w:type="spellEnd"/>
    </w:p>
    <w:p w:rsidR="00957781" w:rsidRDefault="00957781" w:rsidP="00A7021D">
      <w:pPr>
        <w:ind w:left="-851" w:right="-518"/>
      </w:pPr>
      <w:r>
        <w:t xml:space="preserve">e) </w:t>
      </w:r>
      <w:proofErr w:type="spellStart"/>
      <w:r>
        <w:t>cotgx</w:t>
      </w:r>
      <w:proofErr w:type="spellEnd"/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50 - </w:t>
      </w:r>
      <w:r>
        <w:t xml:space="preserve">(UFPB) No triângulo retângulo desenhado ao lado, calcule </w:t>
      </w:r>
      <w:proofErr w:type="spellStart"/>
      <w:r>
        <w:t>tg</w:t>
      </w:r>
      <w:proofErr w:type="spellEnd"/>
      <w:r>
        <w:t xml:space="preserve"> C.</w:t>
      </w: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1087120" cy="926465"/>
            <wp:effectExtent l="0" t="0" r="0" b="6985"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1 -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proofErr w:type="gramStart"/>
      <w:r>
        <w:rPr>
          <w:b/>
          <w:i/>
        </w:rPr>
        <w:t xml:space="preserve">Questão 2 - </w:t>
      </w:r>
      <w:r>
        <w:t>a)</w:t>
      </w:r>
      <w:proofErr w:type="gramEnd"/>
      <w:r>
        <w:t xml:space="preserve"> Em P, x = 3  e  y =</w:t>
      </w:r>
      <w:r w:rsidRPr="000F7C7C">
        <w:rPr>
          <w:sz w:val="16"/>
          <w:szCs w:val="16"/>
        </w:rPr>
        <w:object w:dxaOrig="360" w:dyaOrig="360">
          <v:shape id="_x0000_i1111" type="#_x0000_t75" style="width:18pt;height:18pt" o:ole="">
            <v:imagedata r:id="rId194" o:title=""/>
          </v:shape>
          <o:OLEObject Type="Embed" ProgID="Equation.3" ShapeID="_x0000_i1111" DrawAspect="Content" ObjectID="_1507352263" r:id="rId195"/>
        </w:object>
      </w:r>
    </w:p>
    <w:p w:rsidR="00957781" w:rsidRDefault="00957781" w:rsidP="00A7021D">
      <w:pPr>
        <w:ind w:left="-851" w:right="-518"/>
      </w:pPr>
      <w:r>
        <w:t xml:space="preserve">b) A região sombreada tem área igual </w:t>
      </w:r>
      <w:proofErr w:type="gramStart"/>
      <w:r>
        <w:t>a</w:t>
      </w:r>
      <w:proofErr w:type="gramEnd"/>
      <w:r>
        <w:t xml:space="preserve"> </w:t>
      </w:r>
      <w:r w:rsidRPr="000F7C7C">
        <w:rPr>
          <w:sz w:val="16"/>
          <w:szCs w:val="16"/>
        </w:rPr>
        <w:object w:dxaOrig="400" w:dyaOrig="620">
          <v:shape id="_x0000_i1112" type="#_x0000_t75" style="width:20pt;height:31.35pt" o:ole="">
            <v:imagedata r:id="rId196" o:title=""/>
          </v:shape>
          <o:OLEObject Type="Embed" ProgID="Equation.3" ShapeID="_x0000_i1112" DrawAspect="Content" ObjectID="_1507352264" r:id="rId197"/>
        </w:object>
      </w:r>
      <w:r>
        <w:t xml:space="preserve"> + 2</w:t>
      </w:r>
      <w:r w:rsidRPr="000F7C7C">
        <w:rPr>
          <w:sz w:val="16"/>
          <w:szCs w:val="16"/>
        </w:rPr>
        <w:object w:dxaOrig="360" w:dyaOrig="360">
          <v:shape id="_x0000_i1113" type="#_x0000_t75" style="width:18pt;height:18pt" o:ole="">
            <v:imagedata r:id="rId198" o:title=""/>
          </v:shape>
          <o:OLEObject Type="Embed" ProgID="Equation.3" ShapeID="_x0000_i1113" DrawAspect="Content" ObjectID="_1507352265" r:id="rId199"/>
        </w:objec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3 - </w:t>
      </w:r>
      <w:r>
        <w:rPr>
          <w:rFonts w:eastAsia="MS Mincho" w:cs="Arial"/>
          <w:szCs w:val="20"/>
        </w:rP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5 -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6 - </w:t>
      </w:r>
      <w:r>
        <w:t>a) BD = 4km e EF = 1,7 km</w:t>
      </w:r>
    </w:p>
    <w:p w:rsidR="00957781" w:rsidRDefault="00957781" w:rsidP="00A7021D">
      <w:pPr>
        <w:ind w:left="-851" w:right="-518"/>
      </w:pPr>
      <w:r>
        <w:t>b) preço = R$ 13,60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7 - </w:t>
      </w:r>
      <w:r>
        <w:t>Alternativa: E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8 - </w:t>
      </w:r>
      <w:r>
        <w:t>x = 50</w:t>
      </w:r>
      <w:r>
        <w:object w:dxaOrig="340" w:dyaOrig="320">
          <v:shape id="_x0000_i1114" type="#_x0000_t75" style="width:17.35pt;height:16pt" o:ole="">
            <v:imagedata r:id="rId200" o:title=""/>
          </v:shape>
          <o:OLEObject Type="Embed" ProgID="Equation.3" ShapeID="_x0000_i1114" DrawAspect="Content" ObjectID="_1507352266" r:id="rId201"/>
        </w:object>
      </w:r>
      <w:r>
        <w:t>m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9 - </w:t>
      </w:r>
      <w:r>
        <w:t xml:space="preserve">a) 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noProof/>
          <w:sz w:val="16"/>
          <w:szCs w:val="16"/>
        </w:rPr>
        <w:drawing>
          <wp:inline distT="0" distB="0" distL="0" distR="0">
            <wp:extent cx="2057400" cy="1507490"/>
            <wp:effectExtent l="0" t="0" r="0" b="0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t>b) d = 600(</w:t>
      </w:r>
      <w:r w:rsidRPr="000F7C7C">
        <w:rPr>
          <w:sz w:val="16"/>
          <w:szCs w:val="16"/>
        </w:rPr>
        <w:object w:dxaOrig="340" w:dyaOrig="340">
          <v:shape id="_x0000_i1115" type="#_x0000_t75" style="width:17.35pt;height:17.35pt" o:ole="">
            <v:imagedata r:id="rId27" o:title=""/>
          </v:shape>
          <o:OLEObject Type="Embed" ProgID="Equation.3" ShapeID="_x0000_i1115" DrawAspect="Content" ObjectID="_1507352267" r:id="rId203"/>
        </w:object>
      </w:r>
      <w:r>
        <w:t>-3)m (distância da praia até a linha AB)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10 - </w:t>
      </w:r>
      <w: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11 - </w:t>
      </w:r>
      <w:r>
        <w:t>Alternativa: E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12 -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13 - </w:t>
      </w:r>
      <w:r>
        <w:rPr>
          <w:rFonts w:eastAsia="MS Mincho" w:cs="Arial"/>
          <w:szCs w:val="20"/>
        </w:rPr>
        <w:t>Alternativa: 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14 - </w:t>
      </w:r>
      <w:r>
        <w:rPr>
          <w:rFonts w:eastAsia="MS Mincho" w:cs="Arial"/>
          <w:szCs w:val="20"/>
        </w:rP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  <w:rPr>
          <w:lang w:val="en-US"/>
        </w:rPr>
      </w:pPr>
      <w:r>
        <w:rPr>
          <w:b/>
          <w:i/>
        </w:rPr>
        <w:t xml:space="preserve">Questão 15 - </w:t>
      </w:r>
      <w:proofErr w:type="spellStart"/>
      <w:r>
        <w:rPr>
          <w:lang w:val="en-US"/>
        </w:rPr>
        <w:t>sen</w:t>
      </w:r>
      <w:proofErr w:type="spellEnd"/>
      <w:r>
        <w:rPr>
          <w:lang w:val="en-US"/>
        </w:rPr>
        <w:t xml:space="preserve"> x = 9/15 = 0,6</w:t>
      </w:r>
    </w:p>
    <w:p w:rsidR="00957781" w:rsidRDefault="00957781" w:rsidP="00A7021D">
      <w:pPr>
        <w:ind w:left="-851" w:right="-518"/>
        <w:rPr>
          <w:lang w:val="en-US"/>
        </w:rPr>
      </w:pPr>
      <w:proofErr w:type="gramStart"/>
      <w:r>
        <w:rPr>
          <w:lang w:val="en-US"/>
        </w:rPr>
        <w:t>cos</w:t>
      </w:r>
      <w:proofErr w:type="gramEnd"/>
      <w:r>
        <w:rPr>
          <w:lang w:val="en-US"/>
        </w:rPr>
        <w:t xml:space="preserve"> x = 12/15 = 0,8</w:t>
      </w:r>
    </w:p>
    <w:p w:rsidR="00957781" w:rsidRDefault="00957781" w:rsidP="00A7021D">
      <w:pPr>
        <w:ind w:left="-851" w:right="-518"/>
        <w:rPr>
          <w:lang w:val="en-US"/>
        </w:rPr>
      </w:pPr>
      <w:proofErr w:type="spellStart"/>
      <w:proofErr w:type="gramStart"/>
      <w:r>
        <w:rPr>
          <w:lang w:val="en-US"/>
        </w:rPr>
        <w:t>tb</w:t>
      </w:r>
      <w:proofErr w:type="spellEnd"/>
      <w:proofErr w:type="gramEnd"/>
      <w:r>
        <w:rPr>
          <w:lang w:val="en-US"/>
        </w:rPr>
        <w:t xml:space="preserve"> x = 9/12 = 0,75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16 - </w:t>
      </w:r>
      <w: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17 - </w:t>
      </w:r>
      <w:r>
        <w:t>Alternativa: E</w:t>
      </w:r>
    </w:p>
    <w:p w:rsidR="00957781" w:rsidRDefault="00957781" w:rsidP="00A7021D">
      <w:pPr>
        <w:ind w:left="-851" w:right="-518"/>
      </w:pPr>
    </w:p>
    <w:p w:rsidR="00957781" w:rsidRPr="00041752" w:rsidRDefault="00957781" w:rsidP="00A7021D">
      <w:pPr>
        <w:ind w:left="-851" w:right="-518"/>
        <w:rPr>
          <w:color w:val="000000"/>
        </w:rPr>
      </w:pPr>
      <w:r>
        <w:rPr>
          <w:b/>
          <w:i/>
        </w:rPr>
        <w:t xml:space="preserve">Questão 18 - </w:t>
      </w:r>
      <w:r>
        <w:t xml:space="preserve">a) </w:t>
      </w:r>
      <w:r>
        <w:rPr>
          <w:rFonts w:ascii="Frutiger-Roman" w:hAnsi="Frutiger-Roman" w:cs="Frutiger-Roman"/>
        </w:rPr>
        <w:t>36m</w:t>
      </w:r>
      <w:r>
        <w:rPr>
          <w:rFonts w:ascii="Frutiger-Roman" w:hAnsi="Frutiger-Roman" w:cs="Frutiger-Roman"/>
          <w:vertAlign w:val="superscript"/>
        </w:rPr>
        <w:t>3</w:t>
      </w:r>
    </w:p>
    <w:p w:rsidR="00957781" w:rsidRDefault="00957781" w:rsidP="00A7021D">
      <w:pPr>
        <w:ind w:left="-851" w:right="-518"/>
        <w:rPr>
          <w:color w:val="000000"/>
        </w:rPr>
      </w:pPr>
      <w:r>
        <w:t xml:space="preserve">b) </w:t>
      </w:r>
      <w:r>
        <w:rPr>
          <w:rFonts w:ascii="Frutiger-Roman" w:hAnsi="Frutiger-Roman" w:cs="Frutiger-Roman"/>
        </w:rPr>
        <w:t>9,23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19 - </w:t>
      </w:r>
      <w:r>
        <w:rPr>
          <w:rFonts w:eastAsia="MS Mincho" w:cs="Arial"/>
          <w:szCs w:val="20"/>
        </w:rP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20 - </w:t>
      </w:r>
      <w:r>
        <w:rPr>
          <w:rFonts w:eastAsia="MS Mincho" w:cs="Arial"/>
          <w:szCs w:val="20"/>
        </w:rPr>
        <w:t>Alternativa: C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21 -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22 - </w:t>
      </w:r>
      <w:r>
        <w:rPr>
          <w:rFonts w:eastAsia="MS Mincho" w:cs="Arial"/>
          <w:szCs w:val="20"/>
        </w:rPr>
        <w:t>Alternativa: 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23 -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24 - </w:t>
      </w:r>
      <w:r>
        <w:rPr>
          <w:rFonts w:eastAsia="MS Mincho" w:cs="Arial"/>
          <w:szCs w:val="20"/>
        </w:rPr>
        <w:t>Alternativa: C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25 - </w:t>
      </w:r>
      <w:r>
        <w:rPr>
          <w:rFonts w:eastAsia="MS Mincho" w:cs="Arial"/>
          <w:szCs w:val="20"/>
        </w:rPr>
        <w:t>Alternativa: C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26 - </w:t>
      </w:r>
      <w:r>
        <w:rPr>
          <w:rFonts w:eastAsia="MS Mincho" w:cs="Arial"/>
          <w:szCs w:val="20"/>
        </w:rP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27 -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28 - </w:t>
      </w:r>
      <w:r>
        <w:t>Alternativa: C</w:t>
      </w:r>
    </w:p>
    <w:p w:rsidR="00957781" w:rsidRDefault="00957781" w:rsidP="00A7021D">
      <w:pPr>
        <w:ind w:left="-851" w:right="-518"/>
      </w:pPr>
      <w:r>
        <w:t>c) (basta fazer x=1 e y=1 e substituir)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29 - </w:t>
      </w:r>
      <w:r>
        <w:rPr>
          <w:rFonts w:eastAsia="MS Mincho" w:cs="Arial"/>
          <w:szCs w:val="20"/>
        </w:rPr>
        <w:t>Alternativa: C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30 - </w:t>
      </w:r>
      <w:r>
        <w:t>a) 15</w:t>
      </w:r>
    </w:p>
    <w:p w:rsidR="00957781" w:rsidRDefault="00957781" w:rsidP="00A7021D">
      <w:pPr>
        <w:ind w:left="-851" w:right="-518"/>
      </w:pPr>
      <w:r>
        <w:t>b) 5/8</w:t>
      </w:r>
    </w:p>
    <w:p w:rsidR="00957781" w:rsidRDefault="00957781" w:rsidP="00A7021D">
      <w:pPr>
        <w:ind w:left="-851" w:right="-518"/>
      </w:pPr>
      <w:r>
        <w:t>c) n = 14 e p = 4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31 -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32 - </w:t>
      </w:r>
      <w:r>
        <w:rPr>
          <w:rFonts w:eastAsia="MS Mincho" w:cs="Arial"/>
          <w:szCs w:val="20"/>
        </w:rPr>
        <w:t>Alternativa: C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33 - </w:t>
      </w:r>
      <w:r>
        <w:t>Alternativa: E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34 - </w:t>
      </w:r>
      <w:r>
        <w:rPr>
          <w:rFonts w:eastAsia="MS Mincho" w:cs="Arial"/>
          <w:szCs w:val="20"/>
        </w:rPr>
        <w:t>Alternativa: C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35 - </w:t>
      </w:r>
      <w:r>
        <w:rPr>
          <w:rFonts w:eastAsia="MS Mincho" w:cs="Arial"/>
          <w:szCs w:val="20"/>
        </w:rPr>
        <w:t>Alternativa: 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36 -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37 - </w:t>
      </w:r>
      <w:r>
        <w:t>Alternativa: C</w:t>
      </w:r>
    </w:p>
    <w:p w:rsidR="00957781" w:rsidRDefault="00957781" w:rsidP="00A7021D">
      <w:pPr>
        <w:ind w:left="-851" w:right="-518"/>
      </w:pPr>
      <w:proofErr w:type="gramStart"/>
      <w:r>
        <w:t>resolução</w:t>
      </w:r>
      <w:proofErr w:type="gramEnd"/>
      <w:r>
        <w:t>:</w:t>
      </w:r>
    </w:p>
    <w:p w:rsidR="00957781" w:rsidRDefault="00957781" w:rsidP="00A7021D">
      <w:pPr>
        <w:ind w:left="-851" w:right="-518"/>
      </w:pPr>
      <w:r w:rsidRPr="000F7C7C">
        <w:rPr>
          <w:sz w:val="16"/>
          <w:szCs w:val="16"/>
        </w:rPr>
        <w:object w:dxaOrig="1359" w:dyaOrig="580">
          <v:shape id="_x0000_i1116" type="#_x0000_t75" style="width:68pt;height:29.35pt" o:ole="">
            <v:imagedata r:id="rId204" o:title=""/>
          </v:shape>
          <o:OLEObject Type="Embed" ProgID="Equation.3" ShapeID="_x0000_i1116" DrawAspect="Content" ObjectID="_1507352268" r:id="rId205"/>
        </w:object>
      </w:r>
      <w:r>
        <w:t>=</w:t>
      </w:r>
      <w:r w:rsidRPr="000F7C7C">
        <w:rPr>
          <w:sz w:val="16"/>
          <w:szCs w:val="16"/>
        </w:rPr>
        <w:object w:dxaOrig="2180" w:dyaOrig="580">
          <v:shape id="_x0000_i1117" type="#_x0000_t75" style="width:109.35pt;height:29.35pt" o:ole="">
            <v:imagedata r:id="rId206" o:title=""/>
          </v:shape>
          <o:OLEObject Type="Embed" ProgID="Equation.3" ShapeID="_x0000_i1117" DrawAspect="Content" ObjectID="_1507352269" r:id="rId207"/>
        </w:object>
      </w:r>
      <w:r>
        <w:t xml:space="preserve">= </w:t>
      </w:r>
      <w:r w:rsidRPr="000F7C7C">
        <w:rPr>
          <w:sz w:val="16"/>
          <w:szCs w:val="16"/>
        </w:rPr>
        <w:object w:dxaOrig="1840" w:dyaOrig="580">
          <v:shape id="_x0000_i1118" type="#_x0000_t75" style="width:92pt;height:29.35pt" o:ole="">
            <v:imagedata r:id="rId208" o:title=""/>
          </v:shape>
          <o:OLEObject Type="Embed" ProgID="Equation.3" ShapeID="_x0000_i1118" DrawAspect="Content" ObjectID="_1507352270" r:id="rId209"/>
        </w:object>
      </w:r>
      <w:r>
        <w:t>=</w:t>
      </w:r>
      <w:r w:rsidRPr="000F7C7C">
        <w:rPr>
          <w:sz w:val="16"/>
          <w:szCs w:val="16"/>
        </w:rPr>
        <w:object w:dxaOrig="1160" w:dyaOrig="620">
          <v:shape id="_x0000_i1119" type="#_x0000_t75" style="width:58pt;height:31.35pt" o:ole="">
            <v:imagedata r:id="rId210" o:title=""/>
          </v:shape>
          <o:OLEObject Type="Embed" ProgID="Equation.3" ShapeID="_x0000_i1119" DrawAspect="Content" ObjectID="_1507352271" r:id="rId211"/>
        </w:object>
      </w:r>
      <w:r>
        <w:t xml:space="preserve">= </w:t>
      </w:r>
      <w:r w:rsidRPr="000F7C7C">
        <w:rPr>
          <w:sz w:val="16"/>
          <w:szCs w:val="16"/>
        </w:rPr>
        <w:object w:dxaOrig="340" w:dyaOrig="560">
          <v:shape id="_x0000_i1120" type="#_x0000_t75" style="width:17.35pt;height:28pt" o:ole="">
            <v:imagedata r:id="rId212" o:title=""/>
          </v:shape>
          <o:OLEObject Type="Embed" ProgID="Equation.3" ShapeID="_x0000_i1120" DrawAspect="Content" ObjectID="_1507352272" r:id="rId213"/>
        </w:object>
      </w:r>
    </w:p>
    <w:p w:rsidR="00957781" w:rsidRDefault="00957781" w:rsidP="00A7021D">
      <w:pPr>
        <w:ind w:left="-851" w:right="-518"/>
      </w:pPr>
      <w:proofErr w:type="gramStart"/>
      <w:r>
        <w:t>então</w:t>
      </w:r>
      <w:proofErr w:type="gramEnd"/>
      <w:r>
        <w:t>, n</w:t>
      </w:r>
      <w:r>
        <w:rPr>
          <w:vertAlign w:val="superscript"/>
        </w:rPr>
        <w:t>2</w:t>
      </w:r>
      <w:r>
        <w:t xml:space="preserve"> + 4n + 3 = 48 </w:t>
      </w:r>
      <w:r>
        <w:rPr>
          <w:rFonts w:ascii="Wingdings" w:hAnsi="Wingdings" w:cs="Wingdings"/>
        </w:rPr>
        <w:t></w:t>
      </w:r>
      <w:r>
        <w:t xml:space="preserve"> n</w:t>
      </w:r>
      <w:r>
        <w:rPr>
          <w:vertAlign w:val="superscript"/>
        </w:rPr>
        <w:t>2</w:t>
      </w:r>
      <w:r>
        <w:t xml:space="preserve"> + 4n - 45 = 0 </w:t>
      </w:r>
      <w:r>
        <w:rPr>
          <w:rFonts w:ascii="Wingdings" w:hAnsi="Wingdings" w:cs="Wingdings"/>
        </w:rPr>
        <w:t></w:t>
      </w:r>
      <w:r>
        <w:t xml:space="preserve"> n = -9 (não convém) ou n = 5.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38 - </w:t>
      </w:r>
      <w:r>
        <w:t>Alternativa: E</w:t>
      </w:r>
    </w:p>
    <w:p w:rsidR="00957781" w:rsidRDefault="00957781" w:rsidP="00A7021D">
      <w:pPr>
        <w:ind w:left="-851" w:right="-518"/>
        <w:rPr>
          <w:rFonts w:ascii="MS Mincho" w:eastAsia="MS Mincho"/>
        </w:rPr>
      </w:pPr>
      <w:r>
        <w:t xml:space="preserve">Se (n+4)! + (n+3)! = 15(n+2)! </w:t>
      </w:r>
      <w:r>
        <w:rPr>
          <w:rFonts w:ascii="Wingdings" w:hAnsi="Wingdings" w:cs="Wingdings"/>
        </w:rPr>
        <w:t></w:t>
      </w:r>
      <w:r>
        <w:t xml:space="preserve"> (n+4</w:t>
      </w:r>
      <w:proofErr w:type="gramStart"/>
      <w:r>
        <w:t>)(</w:t>
      </w:r>
      <w:proofErr w:type="gramEnd"/>
      <w:r>
        <w:t>n+3)(n+2)! + (n+3</w:t>
      </w:r>
      <w:proofErr w:type="gramStart"/>
      <w:r>
        <w:t>)(</w:t>
      </w:r>
      <w:proofErr w:type="gramEnd"/>
      <w:r>
        <w:t xml:space="preserve">n+2)! = 15(n+2)! </w:t>
      </w:r>
      <w:r>
        <w:rPr>
          <w:rFonts w:ascii="Wingdings" w:hAnsi="Wingdings" w:cs="Wingdings"/>
        </w:rPr>
        <w:t></w:t>
      </w:r>
      <w:r>
        <w:t xml:space="preserve"> (n+4</w:t>
      </w:r>
      <w:proofErr w:type="gramStart"/>
      <w:r>
        <w:t>)(</w:t>
      </w:r>
      <w:proofErr w:type="gramEnd"/>
      <w:r>
        <w:t xml:space="preserve">n+3) + (n+3) = 15 </w:t>
      </w:r>
      <w:r>
        <w:rPr>
          <w:rFonts w:ascii="Wingdings" w:hAnsi="Wingdings" w:cs="Wingdings"/>
        </w:rPr>
        <w:t></w:t>
      </w:r>
      <w:r>
        <w:t xml:space="preserve"> n</w:t>
      </w:r>
      <w:r>
        <w:rPr>
          <w:vertAlign w:val="superscript"/>
        </w:rPr>
        <w:t>2</w:t>
      </w:r>
      <w:r>
        <w:t xml:space="preserve">+8n+15 = 15 </w:t>
      </w:r>
      <w:r>
        <w:rPr>
          <w:rFonts w:ascii="Wingdings" w:hAnsi="Wingdings" w:cs="Wingdings"/>
        </w:rPr>
        <w:t></w:t>
      </w:r>
      <w:r>
        <w:t xml:space="preserve"> </w:t>
      </w:r>
      <w:r>
        <w:rPr>
          <w:b/>
          <w:bCs/>
        </w:rPr>
        <w:t>n = 0</w:t>
      </w:r>
      <w:r>
        <w:t xml:space="preserve"> ou n = -8 (não convém)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39 - </w:t>
      </w:r>
      <w:r>
        <w:t>Alternativa: C</w:t>
      </w:r>
    </w:p>
    <w:p w:rsidR="00957781" w:rsidRDefault="00957781" w:rsidP="00A7021D">
      <w:pPr>
        <w:ind w:left="-851" w:right="-518"/>
        <w:rPr>
          <w:rFonts w:ascii="MS Mincho" w:eastAsia="MS Mincho"/>
        </w:rPr>
      </w:pPr>
      <w:r w:rsidRPr="000F7C7C">
        <w:rPr>
          <w:sz w:val="16"/>
          <w:szCs w:val="16"/>
        </w:rPr>
        <w:object w:dxaOrig="900" w:dyaOrig="580">
          <v:shape id="_x0000_i1121" type="#_x0000_t75" style="width:45.35pt;height:29.35pt" o:ole="">
            <v:imagedata r:id="rId214" o:title=""/>
          </v:shape>
          <o:OLEObject Type="Embed" ProgID="Equation.3" ShapeID="_x0000_i1121" DrawAspect="Content" ObjectID="_1507352273" r:id="rId215"/>
        </w:object>
      </w:r>
      <w:r>
        <w:t>=</w:t>
      </w:r>
      <w:r w:rsidRPr="000F7C7C">
        <w:rPr>
          <w:sz w:val="16"/>
          <w:szCs w:val="16"/>
        </w:rPr>
        <w:object w:dxaOrig="660" w:dyaOrig="580">
          <v:shape id="_x0000_i1122" type="#_x0000_t75" style="width:33.35pt;height:29.35pt" o:ole="">
            <v:imagedata r:id="rId216" o:title=""/>
          </v:shape>
          <o:OLEObject Type="Embed" ProgID="Equation.3" ShapeID="_x0000_i1122" DrawAspect="Content" ObjectID="_1507352274" r:id="rId217"/>
        </w:object>
      </w:r>
      <w:r>
        <w:t>=</w:t>
      </w:r>
      <w:r w:rsidRPr="000F7C7C">
        <w:rPr>
          <w:sz w:val="16"/>
          <w:szCs w:val="16"/>
        </w:rPr>
        <w:object w:dxaOrig="1280" w:dyaOrig="580">
          <v:shape id="_x0000_i1123" type="#_x0000_t75" style="width:64pt;height:29.35pt" o:ole="">
            <v:imagedata r:id="rId218" o:title=""/>
          </v:shape>
          <o:OLEObject Type="Embed" ProgID="Equation.3" ShapeID="_x0000_i1123" DrawAspect="Content" ObjectID="_1507352275" r:id="rId219"/>
        </w:object>
      </w:r>
      <w:r>
        <w:t xml:space="preserve">= (x+1)x = 20 </w:t>
      </w:r>
      <w:r>
        <w:rPr>
          <w:rFonts w:ascii="Wingdings" w:hAnsi="Wingdings" w:cs="Wingdings"/>
        </w:rPr>
        <w:t></w:t>
      </w:r>
      <w:r>
        <w:t xml:space="preserve"> </w:t>
      </w:r>
      <w:r>
        <w:rPr>
          <w:b/>
          <w:bCs/>
        </w:rPr>
        <w:t>x = 4</w:t>
      </w:r>
      <w:r>
        <w:t xml:space="preserve"> ou x = -5 (não convém)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40 - </w:t>
      </w:r>
      <w:r>
        <w:rPr>
          <w:rFonts w:eastAsia="MS Mincho" w:cs="Arial"/>
          <w:szCs w:val="20"/>
        </w:rPr>
        <w:t>Alternativa: 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41 - </w:t>
      </w:r>
      <w:r>
        <w:t>Alternativa: A</w:t>
      </w:r>
    </w:p>
    <w:p w:rsidR="00957781" w:rsidRDefault="00957781" w:rsidP="00A7021D">
      <w:pPr>
        <w:ind w:left="-851" w:right="-518"/>
      </w:pPr>
      <w:proofErr w:type="gramStart"/>
      <w:r>
        <w:t>resol</w:t>
      </w:r>
      <w:proofErr w:type="gramEnd"/>
      <w:r>
        <w:t xml:space="preserve">: </w:t>
      </w:r>
      <w:r w:rsidRPr="000F7C7C">
        <w:rPr>
          <w:sz w:val="16"/>
          <w:szCs w:val="16"/>
        </w:rPr>
        <w:object w:dxaOrig="940" w:dyaOrig="580">
          <v:shape id="_x0000_i1124" type="#_x0000_t75" style="width:47.35pt;height:29.35pt" o:ole="">
            <v:imagedata r:id="rId220" o:title=""/>
          </v:shape>
          <o:OLEObject Type="Embed" ProgID="Equation.3" ShapeID="_x0000_i1124" DrawAspect="Content" ObjectID="_1507352276" r:id="rId221"/>
        </w:object>
      </w:r>
      <w:r>
        <w:t>=</w:t>
      </w:r>
      <w:r w:rsidRPr="000F7C7C">
        <w:rPr>
          <w:sz w:val="16"/>
          <w:szCs w:val="16"/>
        </w:rPr>
        <w:object w:dxaOrig="2160" w:dyaOrig="580">
          <v:shape id="_x0000_i1125" type="#_x0000_t75" style="width:108pt;height:29.35pt" o:ole="">
            <v:imagedata r:id="rId222" o:title=""/>
          </v:shape>
          <o:OLEObject Type="Embed" ProgID="Equation.3" ShapeID="_x0000_i1125" DrawAspect="Content" ObjectID="_1507352277" r:id="rId223"/>
        </w:object>
      </w:r>
      <w:r>
        <w:t>= (n+1)n - n = n</w:t>
      </w:r>
      <w:r>
        <w:rPr>
          <w:vertAlign w:val="superscript"/>
        </w:rPr>
        <w:t>2</w:t>
      </w:r>
      <w:r>
        <w:t xml:space="preserve"> </w:t>
      </w:r>
    </w:p>
    <w:p w:rsidR="00957781" w:rsidRDefault="00957781" w:rsidP="00A7021D">
      <w:pPr>
        <w:ind w:left="-851" w:right="-518"/>
        <w:rPr>
          <w:rFonts w:ascii="MS Mincho" w:eastAsia="MS Mincho"/>
        </w:rPr>
      </w:pPr>
      <w:proofErr w:type="gramStart"/>
      <w:r>
        <w:t>então</w:t>
      </w:r>
      <w:proofErr w:type="gramEnd"/>
      <w:r>
        <w:t>, n</w:t>
      </w:r>
      <w:r>
        <w:rPr>
          <w:vertAlign w:val="superscript"/>
        </w:rPr>
        <w:t>2</w:t>
      </w:r>
      <w:r>
        <w:t xml:space="preserve"> = 7n </w:t>
      </w:r>
      <w:r>
        <w:rPr>
          <w:rFonts w:ascii="Wingdings" w:hAnsi="Wingdings" w:cs="Wingdings"/>
        </w:rPr>
        <w:t></w:t>
      </w:r>
      <w:r>
        <w:t xml:space="preserve"> </w:t>
      </w:r>
      <w:r>
        <w:rPr>
          <w:b/>
          <w:bCs/>
        </w:rPr>
        <w:t>n = 7</w:t>
      </w:r>
      <w:r>
        <w:t xml:space="preserve"> pois n = 0 não é permitido pelo enunciado.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42 - </w:t>
      </w:r>
      <w:r>
        <w:t>Alternativa: D</w:t>
      </w:r>
    </w:p>
    <w:p w:rsidR="00957781" w:rsidRDefault="00957781" w:rsidP="00A7021D">
      <w:pPr>
        <w:ind w:left="-851" w:right="-518"/>
      </w:pPr>
      <w:r>
        <w:t xml:space="preserve">OBS: Este exercício pode ser resolvido pela propriedade das colunas do triângulo de Pascal. 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43 - </w:t>
      </w:r>
      <w: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44 - </w:t>
      </w:r>
      <w:r>
        <w:t>Alternativa: E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45 - </w:t>
      </w:r>
      <w:r>
        <w:rPr>
          <w:rFonts w:eastAsia="MS Mincho" w:cs="Arial"/>
          <w:szCs w:val="20"/>
        </w:rP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46 - </w:t>
      </w:r>
      <w:r>
        <w:rPr>
          <w:rFonts w:eastAsia="MS Mincho" w:cs="Arial"/>
          <w:szCs w:val="20"/>
        </w:rPr>
        <w:t>Alternativa: D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47 - </w:t>
      </w:r>
      <w:r>
        <w:rPr>
          <w:rFonts w:eastAsia="MS Mincho" w:cs="Arial"/>
          <w:szCs w:val="20"/>
        </w:rPr>
        <w:t>Alternativa: A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48 -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widowControl w:val="0"/>
        <w:autoSpaceDE w:val="0"/>
        <w:autoSpaceDN w:val="0"/>
        <w:adjustRightInd w:val="0"/>
        <w:ind w:left="-851" w:right="-518"/>
        <w:rPr>
          <w:rFonts w:eastAsia="MS Mincho"/>
          <w:szCs w:val="20"/>
        </w:rPr>
      </w:pPr>
      <w:r>
        <w:rPr>
          <w:b/>
          <w:i/>
        </w:rPr>
        <w:t xml:space="preserve">Questão 49 - </w:t>
      </w:r>
      <w:r>
        <w:rPr>
          <w:rFonts w:eastAsia="MS Mincho" w:cs="Arial"/>
          <w:szCs w:val="20"/>
        </w:rPr>
        <w:t>Alternativa: B</w:t>
      </w:r>
    </w:p>
    <w:p w:rsidR="00957781" w:rsidRDefault="00957781" w:rsidP="00A7021D">
      <w:pPr>
        <w:ind w:left="-851" w:right="-518"/>
      </w:pPr>
    </w:p>
    <w:p w:rsidR="00957781" w:rsidRDefault="00957781" w:rsidP="00A7021D">
      <w:pPr>
        <w:ind w:left="-851" w:right="-518"/>
      </w:pPr>
      <w:r>
        <w:rPr>
          <w:b/>
          <w:i/>
        </w:rPr>
        <w:t xml:space="preserve">Questão 50 - </w:t>
      </w:r>
      <w:proofErr w:type="spellStart"/>
      <w:r>
        <w:t>Resp</w:t>
      </w:r>
      <w:proofErr w:type="spellEnd"/>
      <w:r>
        <w:t xml:space="preserve">: </w:t>
      </w:r>
      <w:proofErr w:type="spellStart"/>
      <w:r>
        <w:t>tg</w:t>
      </w:r>
      <w:proofErr w:type="spellEnd"/>
      <w:r>
        <w:t xml:space="preserve"> C = </w:t>
      </w:r>
      <w:r w:rsidRPr="00381D7C">
        <w:rPr>
          <w:position w:val="-24"/>
        </w:rPr>
        <w:object w:dxaOrig="320" w:dyaOrig="620">
          <v:shape id="_x0000_i1126" type="#_x0000_t75" style="width:16pt;height:31.35pt" o:ole="">
            <v:imagedata r:id="rId224" o:title=""/>
          </v:shape>
          <o:OLEObject Type="Embed" ProgID="Equation.3" ShapeID="_x0000_i1126" DrawAspect="Content" ObjectID="_1507352278" r:id="rId225"/>
        </w:object>
      </w:r>
      <w:r>
        <w:t xml:space="preserve"> </w:t>
      </w:r>
    </w:p>
    <w:p w:rsidR="00957781" w:rsidRDefault="00957781" w:rsidP="00A7021D">
      <w:pPr>
        <w:ind w:left="-851" w:right="-518"/>
      </w:pPr>
    </w:p>
    <w:p w:rsidR="00957781" w:rsidRPr="00957781" w:rsidRDefault="00957781" w:rsidP="00A7021D">
      <w:pPr>
        <w:ind w:left="-851" w:right="-518"/>
      </w:pPr>
    </w:p>
    <w:sectPr w:rsidR="00957781" w:rsidRPr="00957781" w:rsidSect="000F7C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F7990"/>
    <w:multiLevelType w:val="hybridMultilevel"/>
    <w:tmpl w:val="BB6836D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proofState w:spelling="clean" w:grammar="clean"/>
  <w:attachedTemplate r:id="rId1"/>
  <w:defaultTabStop w:val="708"/>
  <w:hyphenationZone w:val="425"/>
  <w:noPunctuationKerning/>
  <w:characterSpacingControl w:val="doNotCompress"/>
  <w:compat/>
  <w:rsids>
    <w:rsidRoot w:val="00957781"/>
    <w:rsid w:val="000F7C7C"/>
    <w:rsid w:val="00542247"/>
    <w:rsid w:val="00957781"/>
    <w:rsid w:val="00A70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C7C"/>
    <w:pPr>
      <w:jc w:val="both"/>
    </w:pPr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har"/>
    <w:qFormat/>
    <w:rsid w:val="00A7021D"/>
    <w:pPr>
      <w:keepNext/>
      <w:jc w:val="center"/>
      <w:outlineLvl w:val="0"/>
    </w:pPr>
    <w:rPr>
      <w:rFonts w:ascii="Times New Roman" w:hAnsi="Times New Roman"/>
      <w:b/>
      <w:bCs/>
      <w:sz w:val="24"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7021D"/>
    <w:pPr>
      <w:keepNext/>
      <w:jc w:val="center"/>
      <w:outlineLvl w:val="1"/>
    </w:pPr>
    <w:rPr>
      <w:rFonts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7021D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02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21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021D"/>
    <w:rPr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semiHidden/>
    <w:rsid w:val="00A7021D"/>
    <w:rPr>
      <w:rFonts w:ascii="Arial" w:hAnsi="Arial" w:cs="Arial"/>
      <w:b/>
      <w:bCs/>
      <w:sz w:val="30"/>
      <w:szCs w:val="24"/>
      <w:u w:val="single"/>
    </w:rPr>
  </w:style>
  <w:style w:type="character" w:customStyle="1" w:styleId="Ttulo3Char">
    <w:name w:val="Título 3 Char"/>
    <w:basedOn w:val="Fontepargpadro"/>
    <w:link w:val="Ttulo3"/>
    <w:semiHidden/>
    <w:rsid w:val="00A7021D"/>
    <w:rPr>
      <w:rFonts w:ascii="Verdana" w:hAnsi="Verdana"/>
      <w:b/>
      <w:bCs/>
      <w:color w:val="000000"/>
      <w:sz w:val="27"/>
      <w:szCs w:val="27"/>
    </w:rPr>
  </w:style>
  <w:style w:type="paragraph" w:styleId="Subttulo">
    <w:name w:val="Subtitle"/>
    <w:basedOn w:val="Normal"/>
    <w:next w:val="Normal"/>
    <w:link w:val="SubttuloChar"/>
    <w:uiPriority w:val="11"/>
    <w:qFormat/>
    <w:rsid w:val="00A7021D"/>
    <w:pPr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A7021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4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6.bin"/><Relationship Id="rId42" Type="http://schemas.openxmlformats.org/officeDocument/2006/relationships/image" Target="media/image23.png"/><Relationship Id="rId63" Type="http://schemas.openxmlformats.org/officeDocument/2006/relationships/image" Target="media/image35.wmf"/><Relationship Id="rId84" Type="http://schemas.openxmlformats.org/officeDocument/2006/relationships/image" Target="media/image46.wmf"/><Relationship Id="rId138" Type="http://schemas.openxmlformats.org/officeDocument/2006/relationships/oleObject" Target="embeddings/oleObject58.bin"/><Relationship Id="rId159" Type="http://schemas.openxmlformats.org/officeDocument/2006/relationships/image" Target="media/image87.wmf"/><Relationship Id="rId170" Type="http://schemas.openxmlformats.org/officeDocument/2006/relationships/oleObject" Target="embeddings/oleObject74.bin"/><Relationship Id="rId191" Type="http://schemas.openxmlformats.org/officeDocument/2006/relationships/image" Target="media/image102.wmf"/><Relationship Id="rId205" Type="http://schemas.openxmlformats.org/officeDocument/2006/relationships/oleObject" Target="embeddings/oleObject92.bin"/><Relationship Id="rId226" Type="http://schemas.openxmlformats.org/officeDocument/2006/relationships/fontTable" Target="fontTable.xml"/><Relationship Id="rId107" Type="http://schemas.openxmlformats.org/officeDocument/2006/relationships/oleObject" Target="embeddings/oleObject44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9.wmf"/><Relationship Id="rId74" Type="http://schemas.openxmlformats.org/officeDocument/2006/relationships/image" Target="media/image41.wmf"/><Relationship Id="rId128" Type="http://schemas.openxmlformats.org/officeDocument/2006/relationships/oleObject" Target="embeddings/oleObject54.bin"/><Relationship Id="rId149" Type="http://schemas.openxmlformats.org/officeDocument/2006/relationships/image" Target="media/image82.wmf"/><Relationship Id="rId5" Type="http://schemas.openxmlformats.org/officeDocument/2006/relationships/image" Target="media/image1.jpeg"/><Relationship Id="rId95" Type="http://schemas.openxmlformats.org/officeDocument/2006/relationships/image" Target="media/image53.wmf"/><Relationship Id="rId160" Type="http://schemas.openxmlformats.org/officeDocument/2006/relationships/oleObject" Target="embeddings/oleObject69.bin"/><Relationship Id="rId181" Type="http://schemas.openxmlformats.org/officeDocument/2006/relationships/image" Target="media/image98.wmf"/><Relationship Id="rId216" Type="http://schemas.openxmlformats.org/officeDocument/2006/relationships/image" Target="media/image115.wmf"/><Relationship Id="rId211" Type="http://schemas.openxmlformats.org/officeDocument/2006/relationships/oleObject" Target="embeddings/oleObject95.bin"/><Relationship Id="rId22" Type="http://schemas.openxmlformats.org/officeDocument/2006/relationships/image" Target="media/image12.wmf"/><Relationship Id="rId27" Type="http://schemas.openxmlformats.org/officeDocument/2006/relationships/image" Target="media/image15.wmf"/><Relationship Id="rId43" Type="http://schemas.openxmlformats.org/officeDocument/2006/relationships/image" Target="media/image24.png"/><Relationship Id="rId48" Type="http://schemas.openxmlformats.org/officeDocument/2006/relationships/image" Target="media/image27.wmf"/><Relationship Id="rId64" Type="http://schemas.openxmlformats.org/officeDocument/2006/relationships/oleObject" Target="embeddings/oleObject25.bin"/><Relationship Id="rId69" Type="http://schemas.openxmlformats.org/officeDocument/2006/relationships/image" Target="media/image38.wmf"/><Relationship Id="rId113" Type="http://schemas.openxmlformats.org/officeDocument/2006/relationships/oleObject" Target="embeddings/oleObject47.bin"/><Relationship Id="rId118" Type="http://schemas.openxmlformats.org/officeDocument/2006/relationships/image" Target="media/image65.png"/><Relationship Id="rId134" Type="http://schemas.openxmlformats.org/officeDocument/2006/relationships/oleObject" Target="embeddings/oleObject56.bin"/><Relationship Id="rId139" Type="http://schemas.openxmlformats.org/officeDocument/2006/relationships/image" Target="media/image77.wmf"/><Relationship Id="rId80" Type="http://schemas.openxmlformats.org/officeDocument/2006/relationships/image" Target="media/image44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4.bin"/><Relationship Id="rId155" Type="http://schemas.openxmlformats.org/officeDocument/2006/relationships/image" Target="media/image85.wmf"/><Relationship Id="rId171" Type="http://schemas.openxmlformats.org/officeDocument/2006/relationships/image" Target="media/image93.wmf"/><Relationship Id="rId176" Type="http://schemas.openxmlformats.org/officeDocument/2006/relationships/oleObject" Target="embeddings/oleObject77.bin"/><Relationship Id="rId192" Type="http://schemas.openxmlformats.org/officeDocument/2006/relationships/oleObject" Target="embeddings/oleObject86.bin"/><Relationship Id="rId197" Type="http://schemas.openxmlformats.org/officeDocument/2006/relationships/oleObject" Target="embeddings/oleObject88.bin"/><Relationship Id="rId206" Type="http://schemas.openxmlformats.org/officeDocument/2006/relationships/image" Target="media/image110.wmf"/><Relationship Id="rId227" Type="http://schemas.openxmlformats.org/officeDocument/2006/relationships/theme" Target="theme/theme1.xml"/><Relationship Id="rId201" Type="http://schemas.openxmlformats.org/officeDocument/2006/relationships/oleObject" Target="embeddings/oleObject90.bin"/><Relationship Id="rId222" Type="http://schemas.openxmlformats.org/officeDocument/2006/relationships/image" Target="media/image118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2.png"/><Relationship Id="rId103" Type="http://schemas.openxmlformats.org/officeDocument/2006/relationships/image" Target="media/image57.png"/><Relationship Id="rId108" Type="http://schemas.openxmlformats.org/officeDocument/2006/relationships/image" Target="media/image60.wmf"/><Relationship Id="rId124" Type="http://schemas.openxmlformats.org/officeDocument/2006/relationships/oleObject" Target="embeddings/oleObject52.bin"/><Relationship Id="rId129" Type="http://schemas.openxmlformats.org/officeDocument/2006/relationships/image" Target="media/image71.png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7.bin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59.bin"/><Relationship Id="rId145" Type="http://schemas.openxmlformats.org/officeDocument/2006/relationships/image" Target="media/image80.wmf"/><Relationship Id="rId161" Type="http://schemas.openxmlformats.org/officeDocument/2006/relationships/image" Target="media/image88.wmf"/><Relationship Id="rId166" Type="http://schemas.openxmlformats.org/officeDocument/2006/relationships/oleObject" Target="embeddings/oleObject72.bin"/><Relationship Id="rId182" Type="http://schemas.openxmlformats.org/officeDocument/2006/relationships/image" Target="media/image99.wmf"/><Relationship Id="rId187" Type="http://schemas.openxmlformats.org/officeDocument/2006/relationships/oleObject" Target="embeddings/oleObject82.bin"/><Relationship Id="rId217" Type="http://schemas.openxmlformats.org/officeDocument/2006/relationships/oleObject" Target="embeddings/oleObject9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113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8.bin"/><Relationship Id="rId114" Type="http://schemas.openxmlformats.org/officeDocument/2006/relationships/image" Target="media/image63.png"/><Relationship Id="rId119" Type="http://schemas.openxmlformats.org/officeDocument/2006/relationships/image" Target="media/image66.wmf"/><Relationship Id="rId44" Type="http://schemas.openxmlformats.org/officeDocument/2006/relationships/image" Target="media/image25.wmf"/><Relationship Id="rId60" Type="http://schemas.openxmlformats.org/officeDocument/2006/relationships/image" Target="media/image33.jpeg"/><Relationship Id="rId65" Type="http://schemas.openxmlformats.org/officeDocument/2006/relationships/image" Target="media/image36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7.wmf"/><Relationship Id="rId130" Type="http://schemas.openxmlformats.org/officeDocument/2006/relationships/image" Target="media/image72.wmf"/><Relationship Id="rId135" Type="http://schemas.openxmlformats.org/officeDocument/2006/relationships/image" Target="media/image75.wmf"/><Relationship Id="rId151" Type="http://schemas.openxmlformats.org/officeDocument/2006/relationships/image" Target="media/image83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96.wmf"/><Relationship Id="rId198" Type="http://schemas.openxmlformats.org/officeDocument/2006/relationships/image" Target="media/image106.wmf"/><Relationship Id="rId172" Type="http://schemas.openxmlformats.org/officeDocument/2006/relationships/oleObject" Target="embeddings/oleObject75.bin"/><Relationship Id="rId193" Type="http://schemas.openxmlformats.org/officeDocument/2006/relationships/image" Target="media/image103.png"/><Relationship Id="rId202" Type="http://schemas.openxmlformats.org/officeDocument/2006/relationships/image" Target="media/image108.png"/><Relationship Id="rId207" Type="http://schemas.openxmlformats.org/officeDocument/2006/relationships/oleObject" Target="embeddings/oleObject93.bin"/><Relationship Id="rId223" Type="http://schemas.openxmlformats.org/officeDocument/2006/relationships/oleObject" Target="embeddings/oleObject101.bin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39" Type="http://schemas.openxmlformats.org/officeDocument/2006/relationships/image" Target="media/image21.png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9.bin"/><Relationship Id="rId55" Type="http://schemas.openxmlformats.org/officeDocument/2006/relationships/image" Target="media/image30.wmf"/><Relationship Id="rId76" Type="http://schemas.openxmlformats.org/officeDocument/2006/relationships/image" Target="media/image42.wmf"/><Relationship Id="rId97" Type="http://schemas.openxmlformats.org/officeDocument/2006/relationships/image" Target="media/image54.wmf"/><Relationship Id="rId104" Type="http://schemas.openxmlformats.org/officeDocument/2006/relationships/image" Target="media/image58.wmf"/><Relationship Id="rId120" Type="http://schemas.openxmlformats.org/officeDocument/2006/relationships/oleObject" Target="embeddings/oleObject50.bin"/><Relationship Id="rId125" Type="http://schemas.openxmlformats.org/officeDocument/2006/relationships/image" Target="media/image69.wmf"/><Relationship Id="rId141" Type="http://schemas.openxmlformats.org/officeDocument/2006/relationships/image" Target="media/image78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91.wmf"/><Relationship Id="rId188" Type="http://schemas.openxmlformats.org/officeDocument/2006/relationships/oleObject" Target="embeddings/oleObject83.bin"/><Relationship Id="rId7" Type="http://schemas.openxmlformats.org/officeDocument/2006/relationships/image" Target="media/image3.wmf"/><Relationship Id="rId71" Type="http://schemas.openxmlformats.org/officeDocument/2006/relationships/image" Target="media/image39.png"/><Relationship Id="rId92" Type="http://schemas.openxmlformats.org/officeDocument/2006/relationships/image" Target="media/image51.wmf"/><Relationship Id="rId162" Type="http://schemas.openxmlformats.org/officeDocument/2006/relationships/oleObject" Target="embeddings/oleObject70.bin"/><Relationship Id="rId183" Type="http://schemas.openxmlformats.org/officeDocument/2006/relationships/oleObject" Target="embeddings/oleObject80.bin"/><Relationship Id="rId213" Type="http://schemas.openxmlformats.org/officeDocument/2006/relationships/oleObject" Target="embeddings/oleObject96.bin"/><Relationship Id="rId218" Type="http://schemas.openxmlformats.org/officeDocument/2006/relationships/image" Target="media/image116.wmf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image" Target="media/image13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8.wmf"/><Relationship Id="rId110" Type="http://schemas.openxmlformats.org/officeDocument/2006/relationships/image" Target="media/image61.wmf"/><Relationship Id="rId115" Type="http://schemas.openxmlformats.org/officeDocument/2006/relationships/oleObject" Target="embeddings/oleObject48.bin"/><Relationship Id="rId131" Type="http://schemas.openxmlformats.org/officeDocument/2006/relationships/image" Target="media/image73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86.wmf"/><Relationship Id="rId178" Type="http://schemas.openxmlformats.org/officeDocument/2006/relationships/oleObject" Target="embeddings/oleObject78.bin"/><Relationship Id="rId61" Type="http://schemas.openxmlformats.org/officeDocument/2006/relationships/image" Target="media/image34.wmf"/><Relationship Id="rId82" Type="http://schemas.openxmlformats.org/officeDocument/2006/relationships/image" Target="media/image45.wmf"/><Relationship Id="rId152" Type="http://schemas.openxmlformats.org/officeDocument/2006/relationships/oleObject" Target="embeddings/oleObject65.bin"/><Relationship Id="rId173" Type="http://schemas.openxmlformats.org/officeDocument/2006/relationships/image" Target="media/image94.wmf"/><Relationship Id="rId194" Type="http://schemas.openxmlformats.org/officeDocument/2006/relationships/image" Target="media/image104.wmf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208" Type="http://schemas.openxmlformats.org/officeDocument/2006/relationships/image" Target="media/image111.wmf"/><Relationship Id="rId19" Type="http://schemas.openxmlformats.org/officeDocument/2006/relationships/image" Target="media/image10.png"/><Relationship Id="rId224" Type="http://schemas.openxmlformats.org/officeDocument/2006/relationships/image" Target="media/image119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3.bin"/><Relationship Id="rId147" Type="http://schemas.openxmlformats.org/officeDocument/2006/relationships/image" Target="media/image81.wmf"/><Relationship Id="rId168" Type="http://schemas.openxmlformats.org/officeDocument/2006/relationships/oleObject" Target="embeddings/oleObject73.bin"/><Relationship Id="rId8" Type="http://schemas.openxmlformats.org/officeDocument/2006/relationships/oleObject" Target="embeddings/oleObject1.bin"/><Relationship Id="rId51" Type="http://schemas.openxmlformats.org/officeDocument/2006/relationships/image" Target="media/image28.png"/><Relationship Id="rId72" Type="http://schemas.openxmlformats.org/officeDocument/2006/relationships/image" Target="media/image40.wmf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7.wmf"/><Relationship Id="rId142" Type="http://schemas.openxmlformats.org/officeDocument/2006/relationships/oleObject" Target="embeddings/oleObject60.bin"/><Relationship Id="rId163" Type="http://schemas.openxmlformats.org/officeDocument/2006/relationships/image" Target="media/image89.wmf"/><Relationship Id="rId184" Type="http://schemas.openxmlformats.org/officeDocument/2006/relationships/image" Target="media/image100.wmf"/><Relationship Id="rId189" Type="http://schemas.openxmlformats.org/officeDocument/2006/relationships/oleObject" Target="embeddings/oleObject84.bin"/><Relationship Id="rId219" Type="http://schemas.openxmlformats.org/officeDocument/2006/relationships/oleObject" Target="embeddings/oleObject99.bin"/><Relationship Id="rId3" Type="http://schemas.openxmlformats.org/officeDocument/2006/relationships/settings" Target="settings.xml"/><Relationship Id="rId214" Type="http://schemas.openxmlformats.org/officeDocument/2006/relationships/image" Target="media/image114.wmf"/><Relationship Id="rId25" Type="http://schemas.openxmlformats.org/officeDocument/2006/relationships/oleObject" Target="embeddings/oleObject8.bin"/><Relationship Id="rId46" Type="http://schemas.openxmlformats.org/officeDocument/2006/relationships/image" Target="media/image26.wmf"/><Relationship Id="rId67" Type="http://schemas.openxmlformats.org/officeDocument/2006/relationships/image" Target="media/image37.wmf"/><Relationship Id="rId116" Type="http://schemas.openxmlformats.org/officeDocument/2006/relationships/image" Target="media/image64.wmf"/><Relationship Id="rId137" Type="http://schemas.openxmlformats.org/officeDocument/2006/relationships/image" Target="media/image76.wmf"/><Relationship Id="rId158" Type="http://schemas.openxmlformats.org/officeDocument/2006/relationships/oleObject" Target="embeddings/oleObject68.bin"/><Relationship Id="rId20" Type="http://schemas.openxmlformats.org/officeDocument/2006/relationships/image" Target="media/image11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84.wmf"/><Relationship Id="rId174" Type="http://schemas.openxmlformats.org/officeDocument/2006/relationships/oleObject" Target="embeddings/oleObject76.bin"/><Relationship Id="rId179" Type="http://schemas.openxmlformats.org/officeDocument/2006/relationships/image" Target="media/image97.wmf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190" Type="http://schemas.openxmlformats.org/officeDocument/2006/relationships/oleObject" Target="embeddings/oleObject85.bin"/><Relationship Id="rId204" Type="http://schemas.openxmlformats.org/officeDocument/2006/relationships/image" Target="media/image109.wmf"/><Relationship Id="rId220" Type="http://schemas.openxmlformats.org/officeDocument/2006/relationships/image" Target="media/image117.wmf"/><Relationship Id="rId225" Type="http://schemas.openxmlformats.org/officeDocument/2006/relationships/oleObject" Target="embeddings/oleObject102.bin"/><Relationship Id="rId15" Type="http://schemas.openxmlformats.org/officeDocument/2006/relationships/image" Target="media/image7.wmf"/><Relationship Id="rId36" Type="http://schemas.openxmlformats.org/officeDocument/2006/relationships/oleObject" Target="embeddings/oleObject13.bin"/><Relationship Id="rId57" Type="http://schemas.openxmlformats.org/officeDocument/2006/relationships/image" Target="media/image31.wmf"/><Relationship Id="rId106" Type="http://schemas.openxmlformats.org/officeDocument/2006/relationships/image" Target="media/image59.wmf"/><Relationship Id="rId127" Type="http://schemas.openxmlformats.org/officeDocument/2006/relationships/image" Target="media/image7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7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3.wmf"/><Relationship Id="rId94" Type="http://schemas.openxmlformats.org/officeDocument/2006/relationships/image" Target="media/image52.png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9.wmf"/><Relationship Id="rId148" Type="http://schemas.openxmlformats.org/officeDocument/2006/relationships/oleObject" Target="embeddings/oleObject63.bin"/><Relationship Id="rId164" Type="http://schemas.openxmlformats.org/officeDocument/2006/relationships/oleObject" Target="embeddings/oleObject71.bin"/><Relationship Id="rId169" Type="http://schemas.openxmlformats.org/officeDocument/2006/relationships/image" Target="media/image92.wmf"/><Relationship Id="rId185" Type="http://schemas.openxmlformats.org/officeDocument/2006/relationships/oleObject" Target="embeddings/oleObject81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80" Type="http://schemas.openxmlformats.org/officeDocument/2006/relationships/oleObject" Target="embeddings/oleObject79.bin"/><Relationship Id="rId210" Type="http://schemas.openxmlformats.org/officeDocument/2006/relationships/image" Target="media/image112.wmf"/><Relationship Id="rId215" Type="http://schemas.openxmlformats.org/officeDocument/2006/relationships/oleObject" Target="embeddings/oleObject97.bin"/><Relationship Id="rId26" Type="http://schemas.openxmlformats.org/officeDocument/2006/relationships/image" Target="media/image14.wmf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7.bin"/><Relationship Id="rId89" Type="http://schemas.openxmlformats.org/officeDocument/2006/relationships/image" Target="media/image49.png"/><Relationship Id="rId112" Type="http://schemas.openxmlformats.org/officeDocument/2006/relationships/image" Target="media/image62.wmf"/><Relationship Id="rId133" Type="http://schemas.openxmlformats.org/officeDocument/2006/relationships/image" Target="media/image74.wmf"/><Relationship Id="rId154" Type="http://schemas.openxmlformats.org/officeDocument/2006/relationships/oleObject" Target="embeddings/oleObject66.bin"/><Relationship Id="rId175" Type="http://schemas.openxmlformats.org/officeDocument/2006/relationships/image" Target="media/image95.wmf"/><Relationship Id="rId196" Type="http://schemas.openxmlformats.org/officeDocument/2006/relationships/image" Target="media/image105.wmf"/><Relationship Id="rId200" Type="http://schemas.openxmlformats.org/officeDocument/2006/relationships/image" Target="media/image107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0.bin"/><Relationship Id="rId37" Type="http://schemas.openxmlformats.org/officeDocument/2006/relationships/image" Target="media/image20.wmf"/><Relationship Id="rId58" Type="http://schemas.openxmlformats.org/officeDocument/2006/relationships/oleObject" Target="embeddings/oleObject23.bin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68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50.wmf"/><Relationship Id="rId165" Type="http://schemas.openxmlformats.org/officeDocument/2006/relationships/image" Target="media/image90.wmf"/><Relationship Id="rId186" Type="http://schemas.openxmlformats.org/officeDocument/2006/relationships/image" Target="media/image10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peedsoft%20Quest&#245;es\modelo_branc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modelo_branco.dot</Template>
  <TotalTime>2</TotalTime>
  <Pages>18</Pages>
  <Words>2702</Words>
  <Characters>12726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Jales</dc:creator>
  <cp:keywords/>
  <dc:description/>
  <cp:lastModifiedBy>WANDERRSONRROCHA ™</cp:lastModifiedBy>
  <cp:revision>3</cp:revision>
  <dcterms:created xsi:type="dcterms:W3CDTF">2015-10-23T16:17:00Z</dcterms:created>
  <dcterms:modified xsi:type="dcterms:W3CDTF">2015-10-26T11:03:00Z</dcterms:modified>
</cp:coreProperties>
</file>